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D8F78" w14:textId="77777777" w:rsidR="001910A3" w:rsidRDefault="001910A3" w:rsidP="001910A3">
      <w:pPr>
        <w:jc w:val="center"/>
        <w:rPr>
          <w:rFonts w:ascii="Arial" w:hAnsi="Arial" w:cs="Arial"/>
          <w:b/>
          <w:szCs w:val="28"/>
          <w:u w:val="single"/>
        </w:rPr>
      </w:pPr>
      <w:r>
        <w:rPr>
          <w:rFonts w:ascii="Arial" w:hAnsi="Arial" w:cs="Arial"/>
          <w:b/>
          <w:szCs w:val="28"/>
          <w:u w:val="single"/>
        </w:rPr>
        <w:t>P</w:t>
      </w:r>
      <w:r w:rsidRPr="00BB1CF6">
        <w:rPr>
          <w:rFonts w:ascii="Arial" w:hAnsi="Arial" w:cs="Arial"/>
          <w:b/>
          <w:szCs w:val="28"/>
          <w:u w:val="single"/>
        </w:rPr>
        <w:t xml:space="preserve">ÁLYÁZATI </w:t>
      </w:r>
      <w:r>
        <w:rPr>
          <w:rFonts w:ascii="Arial" w:hAnsi="Arial" w:cs="Arial"/>
          <w:b/>
          <w:szCs w:val="28"/>
          <w:u w:val="single"/>
        </w:rPr>
        <w:t>KIÍRÁS</w:t>
      </w:r>
    </w:p>
    <w:p w14:paraId="1F159C01" w14:textId="77777777" w:rsidR="001910A3" w:rsidRDefault="001910A3" w:rsidP="001910A3">
      <w:pPr>
        <w:jc w:val="center"/>
        <w:rPr>
          <w:rFonts w:ascii="Arial" w:hAnsi="Arial" w:cs="Arial"/>
          <w:b/>
          <w:szCs w:val="28"/>
          <w:u w:val="single"/>
        </w:rPr>
      </w:pPr>
    </w:p>
    <w:p w14:paraId="1B0E88B0" w14:textId="77777777" w:rsidR="001910A3" w:rsidRDefault="001910A3" w:rsidP="000803D2">
      <w:pPr>
        <w:ind w:left="-284"/>
        <w:jc w:val="both"/>
        <w:rPr>
          <w:rFonts w:ascii="Arial Narrow" w:hAnsi="Arial Narrow" w:cs="Arial"/>
          <w:sz w:val="22"/>
          <w:szCs w:val="22"/>
        </w:rPr>
      </w:pPr>
      <w:r w:rsidRPr="007C6AA9">
        <w:rPr>
          <w:rFonts w:ascii="Arial Narrow" w:hAnsi="Arial Narrow" w:cs="Arial"/>
          <w:sz w:val="22"/>
          <w:szCs w:val="22"/>
        </w:rPr>
        <w:t>Székesfehérvár Megyei Jogú Város Önkormányzata (8000 Székesfehérvár, Városház tér 1.) az önkormányzat tulajdonában lévő lakások és nem lakás céljára szolgáló helyiségek bérletéről és elidegenítéséről szóló 48/2010. (XII. 14.) önkormányzati rendelet alapján nyilvános pályázatot hirdet az alábbi, kizárólagos tulajdonában álló, székesfehérvári nem lakás céljára szolgáló helyiségek értékesítésére:</w:t>
      </w:r>
    </w:p>
    <w:p w14:paraId="459ADA2E" w14:textId="77777777" w:rsidR="00F34287" w:rsidRDefault="00F34287" w:rsidP="000803D2">
      <w:pPr>
        <w:ind w:left="-284"/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106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2268"/>
        <w:gridCol w:w="1417"/>
        <w:gridCol w:w="709"/>
        <w:gridCol w:w="1417"/>
        <w:gridCol w:w="3130"/>
        <w:gridCol w:w="1276"/>
      </w:tblGrid>
      <w:tr w:rsidR="001910A3" w:rsidRPr="00491112" w14:paraId="573F6176" w14:textId="77777777" w:rsidTr="00433316">
        <w:trPr>
          <w:trHeight w:val="461"/>
          <w:jc w:val="center"/>
        </w:trPr>
        <w:tc>
          <w:tcPr>
            <w:tcW w:w="421" w:type="dxa"/>
            <w:shd w:val="clear" w:color="000000" w:fill="BFBFBF"/>
          </w:tcPr>
          <w:p w14:paraId="39E81587" w14:textId="77777777" w:rsidR="001910A3" w:rsidRPr="00A50D97" w:rsidRDefault="001910A3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shd w:val="clear" w:color="000000" w:fill="BFBFBF"/>
            <w:noWrap/>
            <w:vAlign w:val="center"/>
          </w:tcPr>
          <w:p w14:paraId="178EB882" w14:textId="77777777" w:rsidR="001910A3" w:rsidRPr="00387FC9" w:rsidRDefault="001910A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387FC9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Cím</w:t>
            </w:r>
          </w:p>
          <w:p w14:paraId="59490C3F" w14:textId="77777777" w:rsidR="001910A3" w:rsidRPr="00387FC9" w:rsidRDefault="001910A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387FC9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(Székesfehérvár)</w:t>
            </w:r>
          </w:p>
        </w:tc>
        <w:tc>
          <w:tcPr>
            <w:tcW w:w="1417" w:type="dxa"/>
            <w:shd w:val="clear" w:color="000000" w:fill="BFBFBF"/>
            <w:noWrap/>
            <w:vAlign w:val="bottom"/>
          </w:tcPr>
          <w:p w14:paraId="6267AF7E" w14:textId="77777777" w:rsidR="001910A3" w:rsidRPr="00387FC9" w:rsidRDefault="001910A3" w:rsidP="00F34287">
            <w:pPr>
              <w:ind w:left="-65" w:right="-76"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387FC9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Hrsz.</w:t>
            </w:r>
          </w:p>
          <w:p w14:paraId="3EC4501D" w14:textId="77777777" w:rsidR="001910A3" w:rsidRPr="00387FC9" w:rsidRDefault="001910A3" w:rsidP="00F34287">
            <w:pPr>
              <w:ind w:left="-65" w:right="-76"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387FC9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(Székesfehérvár)</w:t>
            </w:r>
          </w:p>
        </w:tc>
        <w:tc>
          <w:tcPr>
            <w:tcW w:w="709" w:type="dxa"/>
            <w:shd w:val="clear" w:color="000000" w:fill="BFBFBF"/>
            <w:vAlign w:val="bottom"/>
          </w:tcPr>
          <w:p w14:paraId="0C422C20" w14:textId="77777777" w:rsidR="001910A3" w:rsidRPr="00387FC9" w:rsidRDefault="001910A3">
            <w:pPr>
              <w:ind w:left="-75" w:right="-63"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387FC9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Terület</w:t>
            </w:r>
          </w:p>
          <w:p w14:paraId="61A374F4" w14:textId="77777777" w:rsidR="001910A3" w:rsidRPr="00387FC9" w:rsidRDefault="001910A3">
            <w:pPr>
              <w:ind w:left="-75" w:right="-63"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387FC9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(m2)</w:t>
            </w:r>
          </w:p>
        </w:tc>
        <w:tc>
          <w:tcPr>
            <w:tcW w:w="1417" w:type="dxa"/>
            <w:shd w:val="clear" w:color="000000" w:fill="BFBFBF"/>
            <w:noWrap/>
            <w:vAlign w:val="bottom"/>
          </w:tcPr>
          <w:p w14:paraId="56CAB0B9" w14:textId="77777777" w:rsidR="001910A3" w:rsidRDefault="001910A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  <w:p w14:paraId="38EA7B41" w14:textId="77777777" w:rsidR="001910A3" w:rsidRPr="00387FC9" w:rsidRDefault="001910A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387FC9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Megnevezés</w:t>
            </w:r>
          </w:p>
          <w:p w14:paraId="1687427C" w14:textId="77777777" w:rsidR="001910A3" w:rsidRPr="00387FC9" w:rsidRDefault="001910A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387FC9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(</w:t>
            </w:r>
            <w:proofErr w:type="spellStart"/>
            <w:r w:rsidRPr="00387FC9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Inytv</w:t>
            </w:r>
            <w:proofErr w:type="spellEnd"/>
            <w:r w:rsidRPr="00387FC9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. szerint)</w:t>
            </w:r>
          </w:p>
        </w:tc>
        <w:tc>
          <w:tcPr>
            <w:tcW w:w="3130" w:type="dxa"/>
            <w:shd w:val="clear" w:color="000000" w:fill="BFBFBF"/>
            <w:noWrap/>
            <w:vAlign w:val="bottom"/>
          </w:tcPr>
          <w:p w14:paraId="5E0E48AA" w14:textId="77777777" w:rsidR="001910A3" w:rsidRDefault="001910A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  <w:p w14:paraId="650695BF" w14:textId="77777777" w:rsidR="001910A3" w:rsidRDefault="001910A3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387FC9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Állapot</w:t>
            </w:r>
          </w:p>
          <w:p w14:paraId="48ABA11E" w14:textId="77777777" w:rsidR="001910A3" w:rsidRPr="00387FC9" w:rsidRDefault="001910A3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000000" w:fill="BFBFBF"/>
            <w:vAlign w:val="bottom"/>
          </w:tcPr>
          <w:p w14:paraId="7B50E8D7" w14:textId="77777777" w:rsidR="001910A3" w:rsidRPr="00387FC9" w:rsidRDefault="001910A3">
            <w:pPr>
              <w:ind w:right="-64"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387FC9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Minimális eladási ár</w:t>
            </w:r>
          </w:p>
          <w:p w14:paraId="6A01845A" w14:textId="77777777" w:rsidR="001910A3" w:rsidRPr="00387FC9" w:rsidRDefault="001910A3">
            <w:pPr>
              <w:ind w:right="-64"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387FC9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(bruttó Ft)</w:t>
            </w:r>
          </w:p>
        </w:tc>
      </w:tr>
      <w:tr w:rsidR="001910A3" w:rsidRPr="00491112" w14:paraId="31E05121" w14:textId="77777777" w:rsidTr="00433316">
        <w:trPr>
          <w:trHeight w:val="331"/>
          <w:jc w:val="center"/>
        </w:trPr>
        <w:tc>
          <w:tcPr>
            <w:tcW w:w="421" w:type="dxa"/>
            <w:vAlign w:val="center"/>
          </w:tcPr>
          <w:p w14:paraId="358AD3DE" w14:textId="77777777" w:rsidR="001910A3" w:rsidRPr="00A50D97" w:rsidRDefault="001910A3">
            <w:pPr>
              <w:numPr>
                <w:ilvl w:val="0"/>
                <w:numId w:val="11"/>
              </w:numPr>
              <w:contextualSpacing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noWrap/>
            <w:vAlign w:val="center"/>
          </w:tcPr>
          <w:p w14:paraId="29EEC9FC" w14:textId="77777777" w:rsidR="001910A3" w:rsidRPr="00A50D97" w:rsidRDefault="001910A3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50D9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Basa utca 1.</w:t>
            </w:r>
          </w:p>
          <w:p w14:paraId="48C79652" w14:textId="77777777" w:rsidR="001910A3" w:rsidRDefault="001910A3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50D9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pinceszint 1.  </w:t>
            </w:r>
          </w:p>
          <w:p w14:paraId="2BDEB676" w14:textId="77777777" w:rsidR="001910A3" w:rsidRPr="00A50D97" w:rsidRDefault="001910A3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noWrap/>
            <w:vAlign w:val="center"/>
          </w:tcPr>
          <w:p w14:paraId="1A0A8B36" w14:textId="77777777" w:rsidR="001910A3" w:rsidRPr="00A50D97" w:rsidRDefault="001910A3">
            <w:pPr>
              <w:ind w:left="-137" w:right="-69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50D97">
              <w:rPr>
                <w:rFonts w:ascii="Arial Narrow" w:hAnsi="Arial Narrow"/>
                <w:color w:val="000000"/>
                <w:sz w:val="22"/>
                <w:szCs w:val="22"/>
              </w:rPr>
              <w:t>92/A/19</w:t>
            </w:r>
          </w:p>
        </w:tc>
        <w:tc>
          <w:tcPr>
            <w:tcW w:w="709" w:type="dxa"/>
            <w:noWrap/>
            <w:vAlign w:val="center"/>
          </w:tcPr>
          <w:p w14:paraId="218B4EE4" w14:textId="77777777" w:rsidR="001910A3" w:rsidRPr="00A50D97" w:rsidRDefault="001910A3">
            <w:pPr>
              <w:ind w:left="-75" w:right="-63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50D97">
              <w:rPr>
                <w:rFonts w:ascii="Arial Narrow" w:hAnsi="Arial Narrow"/>
                <w:color w:val="000000"/>
                <w:sz w:val="22"/>
                <w:szCs w:val="22"/>
              </w:rPr>
              <w:t>70</w:t>
            </w:r>
          </w:p>
        </w:tc>
        <w:tc>
          <w:tcPr>
            <w:tcW w:w="1417" w:type="dxa"/>
            <w:noWrap/>
          </w:tcPr>
          <w:p w14:paraId="785E441C" w14:textId="77777777" w:rsidR="001910A3" w:rsidRDefault="001910A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5367EAB8" w14:textId="77777777" w:rsidR="001910A3" w:rsidRPr="00387FC9" w:rsidRDefault="001910A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87FC9">
              <w:rPr>
                <w:rFonts w:ascii="Arial Narrow" w:hAnsi="Arial Narrow"/>
                <w:color w:val="000000"/>
                <w:sz w:val="22"/>
                <w:szCs w:val="22"/>
              </w:rPr>
              <w:t>óvóhely</w:t>
            </w:r>
          </w:p>
        </w:tc>
        <w:tc>
          <w:tcPr>
            <w:tcW w:w="3130" w:type="dxa"/>
            <w:vMerge w:val="restart"/>
            <w:vAlign w:val="center"/>
          </w:tcPr>
          <w:p w14:paraId="54A47B1F" w14:textId="77777777" w:rsidR="001910A3" w:rsidRPr="00A50D97" w:rsidRDefault="001910A3">
            <w:pPr>
              <w:ind w:left="-63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50D97">
              <w:rPr>
                <w:rFonts w:ascii="Arial Narrow" w:hAnsi="Arial Narrow"/>
                <w:color w:val="000000"/>
                <w:sz w:val="16"/>
                <w:szCs w:val="16"/>
              </w:rPr>
              <w:t xml:space="preserve">1860 körül épült, műemléki ingatlanban található két helyiségcsoport. Falazatuk vizes, aminek oka az alapszigetelés és a szellőzés hiánya. Funkció: tárolás.   </w:t>
            </w:r>
          </w:p>
        </w:tc>
        <w:tc>
          <w:tcPr>
            <w:tcW w:w="1276" w:type="dxa"/>
            <w:vAlign w:val="center"/>
          </w:tcPr>
          <w:p w14:paraId="45142BC7" w14:textId="77777777" w:rsidR="001910A3" w:rsidRPr="00F50D15" w:rsidRDefault="001910A3">
            <w:pPr>
              <w:ind w:right="-64"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proofErr w:type="gramStart"/>
            <w:r w:rsidRPr="00F50D15">
              <w:rPr>
                <w:b/>
                <w:bCs/>
                <w:color w:val="000000"/>
                <w:sz w:val="22"/>
                <w:szCs w:val="22"/>
              </w:rPr>
              <w:t>1.820.000,-</w:t>
            </w:r>
            <w:proofErr w:type="gramEnd"/>
            <w:r w:rsidRPr="00F50D15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1910A3" w:rsidRPr="00491112" w14:paraId="24A87EA6" w14:textId="77777777" w:rsidTr="00433316">
        <w:trPr>
          <w:trHeight w:val="478"/>
          <w:jc w:val="center"/>
        </w:trPr>
        <w:tc>
          <w:tcPr>
            <w:tcW w:w="421" w:type="dxa"/>
            <w:vAlign w:val="center"/>
          </w:tcPr>
          <w:p w14:paraId="05951EAE" w14:textId="77777777" w:rsidR="001910A3" w:rsidRPr="00A50D97" w:rsidRDefault="001910A3">
            <w:pPr>
              <w:numPr>
                <w:ilvl w:val="0"/>
                <w:numId w:val="11"/>
              </w:numPr>
              <w:ind w:left="351" w:hanging="351"/>
              <w:contextualSpacing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6BBD2" w14:textId="77777777" w:rsidR="001910A3" w:rsidRPr="00A50D97" w:rsidRDefault="001910A3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50D9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Basa utca 1. </w:t>
            </w:r>
          </w:p>
          <w:p w14:paraId="1720537D" w14:textId="77777777" w:rsidR="001910A3" w:rsidRDefault="001910A3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50D9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pinceszint 2. </w:t>
            </w:r>
          </w:p>
          <w:p w14:paraId="4E2FA0FA" w14:textId="77777777" w:rsidR="001910A3" w:rsidRPr="00A50D97" w:rsidRDefault="001910A3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F6400" w14:textId="77777777" w:rsidR="001910A3" w:rsidRPr="00A50D97" w:rsidRDefault="001910A3">
            <w:pPr>
              <w:ind w:left="-137" w:right="-69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50D97">
              <w:rPr>
                <w:rFonts w:ascii="Arial Narrow" w:hAnsi="Arial Narrow"/>
                <w:color w:val="000000"/>
                <w:sz w:val="22"/>
                <w:szCs w:val="22"/>
              </w:rPr>
              <w:t>92/A/20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EC0AEC" w14:textId="77777777" w:rsidR="001910A3" w:rsidRPr="00A50D97" w:rsidRDefault="001910A3">
            <w:pPr>
              <w:ind w:left="-75" w:right="-63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50D97">
              <w:rPr>
                <w:rFonts w:ascii="Arial Narrow" w:hAnsi="Arial Narrow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206BDF0C" w14:textId="77777777" w:rsidR="001910A3" w:rsidRDefault="001910A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655884A2" w14:textId="77777777" w:rsidR="001910A3" w:rsidRPr="00387FC9" w:rsidRDefault="001910A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87FC9">
              <w:rPr>
                <w:rFonts w:ascii="Arial Narrow" w:hAnsi="Arial Narrow"/>
                <w:color w:val="000000"/>
                <w:sz w:val="22"/>
                <w:szCs w:val="22"/>
              </w:rPr>
              <w:t>óvóhely</w:t>
            </w:r>
          </w:p>
        </w:tc>
        <w:tc>
          <w:tcPr>
            <w:tcW w:w="3130" w:type="dxa"/>
            <w:vMerge/>
            <w:tcBorders>
              <w:bottom w:val="single" w:sz="4" w:space="0" w:color="auto"/>
            </w:tcBorders>
            <w:vAlign w:val="center"/>
          </w:tcPr>
          <w:p w14:paraId="0FE51A50" w14:textId="77777777" w:rsidR="001910A3" w:rsidRPr="00A50D97" w:rsidRDefault="001910A3">
            <w:pPr>
              <w:ind w:left="-63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32F3245" w14:textId="77777777" w:rsidR="001910A3" w:rsidRPr="00F50D15" w:rsidRDefault="001910A3">
            <w:pPr>
              <w:ind w:right="-64"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proofErr w:type="gramStart"/>
            <w:r w:rsidRPr="00F50D15">
              <w:rPr>
                <w:b/>
                <w:bCs/>
                <w:color w:val="000000"/>
                <w:sz w:val="22"/>
                <w:szCs w:val="22"/>
              </w:rPr>
              <w:t>2.440.000,-</w:t>
            </w:r>
            <w:proofErr w:type="gramEnd"/>
          </w:p>
        </w:tc>
      </w:tr>
      <w:tr w:rsidR="001910A3" w:rsidRPr="00491112" w14:paraId="0BD78817" w14:textId="77777777" w:rsidTr="00433316">
        <w:trPr>
          <w:trHeight w:val="509"/>
          <w:jc w:val="center"/>
        </w:trPr>
        <w:tc>
          <w:tcPr>
            <w:tcW w:w="421" w:type="dxa"/>
            <w:vAlign w:val="center"/>
          </w:tcPr>
          <w:p w14:paraId="6F0F6A43" w14:textId="77777777" w:rsidR="001910A3" w:rsidRPr="00A50D97" w:rsidRDefault="001910A3">
            <w:pPr>
              <w:numPr>
                <w:ilvl w:val="0"/>
                <w:numId w:val="11"/>
              </w:numPr>
              <w:ind w:left="351" w:hanging="351"/>
              <w:contextualSpacing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C82E0" w14:textId="77777777" w:rsidR="001910A3" w:rsidRPr="00A50D97" w:rsidRDefault="001910A3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50D9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Király sor 14/C </w:t>
            </w:r>
          </w:p>
          <w:p w14:paraId="06E5B301" w14:textId="77777777" w:rsidR="001910A3" w:rsidRDefault="001910A3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50D9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alagsor 1./21</w:t>
            </w:r>
          </w:p>
          <w:p w14:paraId="3510E8DB" w14:textId="77777777" w:rsidR="001910A3" w:rsidRPr="00A50D97" w:rsidRDefault="001910A3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1FBF0" w14:textId="77777777" w:rsidR="001910A3" w:rsidRPr="00A50D97" w:rsidRDefault="001910A3">
            <w:pPr>
              <w:ind w:left="-137" w:right="-69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50D97">
              <w:rPr>
                <w:rFonts w:ascii="Arial Narrow" w:hAnsi="Arial Narrow"/>
                <w:color w:val="000000"/>
                <w:sz w:val="22"/>
                <w:szCs w:val="22"/>
              </w:rPr>
              <w:t>9135/3/A/21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EB12FD" w14:textId="77777777" w:rsidR="001910A3" w:rsidRPr="00A50D97" w:rsidRDefault="001910A3">
            <w:pPr>
              <w:ind w:left="-75" w:right="-63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50D97">
              <w:rPr>
                <w:rFonts w:ascii="Arial Narrow" w:hAnsi="Arial Narrow"/>
                <w:color w:val="000000"/>
                <w:sz w:val="22"/>
                <w:szCs w:val="22"/>
              </w:rPr>
              <w:t>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441D7F" w14:textId="77777777" w:rsidR="001910A3" w:rsidRDefault="001910A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312C63B6" w14:textId="77777777" w:rsidR="001910A3" w:rsidRPr="00387FC9" w:rsidRDefault="001910A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87FC9">
              <w:rPr>
                <w:rFonts w:ascii="Arial Narrow" w:hAnsi="Arial Narrow"/>
                <w:color w:val="000000"/>
                <w:sz w:val="22"/>
                <w:szCs w:val="22"/>
              </w:rPr>
              <w:t>óvóhely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A0281" w14:textId="77777777" w:rsidR="001910A3" w:rsidRPr="00A50D97" w:rsidRDefault="001910A3">
            <w:pPr>
              <w:ind w:left="-63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50D97">
              <w:rPr>
                <w:rFonts w:ascii="Arial Narrow" w:hAnsi="Arial Narrow"/>
                <w:color w:val="000000"/>
                <w:sz w:val="16"/>
                <w:szCs w:val="16"/>
              </w:rPr>
              <w:t>1970-es években épült társasház átlagos kialakítású, pinceszinten elhelyezkedő helyiségcsoport. Rendezett kialakítású, tárolási funkcióra alkalmas.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EC9FC" w14:textId="77777777" w:rsidR="001910A3" w:rsidRPr="00F50D15" w:rsidRDefault="001910A3">
            <w:pPr>
              <w:ind w:right="-64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proofErr w:type="gramStart"/>
            <w:r w:rsidRPr="00F50D15">
              <w:rPr>
                <w:b/>
                <w:bCs/>
                <w:color w:val="000000"/>
                <w:sz w:val="22"/>
                <w:szCs w:val="22"/>
              </w:rPr>
              <w:t>2.913.000,-</w:t>
            </w:r>
            <w:proofErr w:type="gramEnd"/>
          </w:p>
        </w:tc>
      </w:tr>
      <w:tr w:rsidR="001910A3" w:rsidRPr="00491112" w14:paraId="4F40E368" w14:textId="77777777" w:rsidTr="00433316">
        <w:trPr>
          <w:trHeight w:val="509"/>
          <w:jc w:val="center"/>
        </w:trPr>
        <w:tc>
          <w:tcPr>
            <w:tcW w:w="421" w:type="dxa"/>
            <w:vAlign w:val="center"/>
          </w:tcPr>
          <w:p w14:paraId="668C8F07" w14:textId="77777777" w:rsidR="001910A3" w:rsidRPr="00A50D97" w:rsidRDefault="001910A3">
            <w:pPr>
              <w:numPr>
                <w:ilvl w:val="0"/>
                <w:numId w:val="11"/>
              </w:numPr>
              <w:ind w:left="351" w:hanging="351"/>
              <w:contextualSpacing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7F3FB" w14:textId="77777777" w:rsidR="001910A3" w:rsidRPr="00A50D97" w:rsidRDefault="001910A3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50D9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Mikes Kelemen utca 6. </w:t>
            </w:r>
          </w:p>
          <w:p w14:paraId="7E37C85C" w14:textId="77777777" w:rsidR="001910A3" w:rsidRPr="00A50D97" w:rsidRDefault="001910A3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50D9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1. emelet 2. </w:t>
            </w:r>
          </w:p>
          <w:p w14:paraId="3D0E6C01" w14:textId="77777777" w:rsidR="001910A3" w:rsidRDefault="001910A3">
            <w:pPr>
              <w:ind w:left="-68" w:right="-69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50D97">
              <w:rPr>
                <w:rFonts w:ascii="Arial Narrow" w:hAnsi="Arial Narrow"/>
                <w:color w:val="000000"/>
                <w:sz w:val="22"/>
                <w:szCs w:val="22"/>
              </w:rPr>
              <w:t>(ténylegesen: pinceszint)</w:t>
            </w:r>
          </w:p>
          <w:p w14:paraId="6D52427E" w14:textId="77777777" w:rsidR="001910A3" w:rsidRPr="00A50D97" w:rsidRDefault="001910A3">
            <w:pPr>
              <w:ind w:left="-68" w:right="-69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DDDB4" w14:textId="77777777" w:rsidR="001910A3" w:rsidRPr="00A50D97" w:rsidRDefault="001910A3">
            <w:pPr>
              <w:ind w:left="-137" w:right="-69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50D97">
              <w:rPr>
                <w:rFonts w:ascii="Arial Narrow" w:hAnsi="Arial Narrow"/>
                <w:color w:val="000000"/>
                <w:sz w:val="22"/>
                <w:szCs w:val="22"/>
              </w:rPr>
              <w:t>8824/A/45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EF4AA" w14:textId="77777777" w:rsidR="001910A3" w:rsidRPr="00A50D97" w:rsidRDefault="001910A3">
            <w:pPr>
              <w:ind w:left="-75" w:right="-63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50D97">
              <w:rPr>
                <w:rFonts w:ascii="Arial Narrow" w:hAnsi="Arial Narrow"/>
                <w:color w:val="000000"/>
                <w:sz w:val="22"/>
                <w:szCs w:val="22"/>
              </w:rPr>
              <w:t>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BD1963" w14:textId="77777777" w:rsidR="001910A3" w:rsidRDefault="001910A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0083E015" w14:textId="77777777" w:rsidR="001910A3" w:rsidRDefault="001910A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5E38356F" w14:textId="77777777" w:rsidR="001910A3" w:rsidRPr="00387FC9" w:rsidRDefault="001910A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87FC9">
              <w:rPr>
                <w:rFonts w:ascii="Arial Narrow" w:hAnsi="Arial Narrow"/>
                <w:color w:val="000000"/>
                <w:sz w:val="22"/>
                <w:szCs w:val="22"/>
              </w:rPr>
              <w:t>egyéb helyiség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6B8D2" w14:textId="77777777" w:rsidR="001910A3" w:rsidRPr="00A50D97" w:rsidRDefault="001910A3">
            <w:pPr>
              <w:ind w:left="-63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</w:rPr>
              <w:t>L</w:t>
            </w:r>
            <w:r w:rsidRPr="00A50D97">
              <w:rPr>
                <w:rFonts w:ascii="Arial Narrow" w:hAnsi="Arial Narrow" w:cs="Arial"/>
                <w:color w:val="000000"/>
                <w:sz w:val="16"/>
                <w:szCs w:val="16"/>
              </w:rPr>
              <w:t>épcsőházból megközelíthető egykori légópince, az itt keresztül haladó társasházi szennyvízvezeték nemrég cserélve lett.  Funkció: raktározás. Az ingatlan-nyilvántartás szerinti címmel ellentétben a pinceszinten található.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D18E5" w14:textId="77777777" w:rsidR="001910A3" w:rsidRPr="00F50D15" w:rsidRDefault="001910A3">
            <w:pPr>
              <w:ind w:right="-64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proofErr w:type="gramStart"/>
            <w:r w:rsidRPr="00F50D15">
              <w:rPr>
                <w:b/>
                <w:bCs/>
                <w:color w:val="000000"/>
                <w:sz w:val="22"/>
                <w:szCs w:val="22"/>
              </w:rPr>
              <w:t>1.250.000,-</w:t>
            </w:r>
            <w:proofErr w:type="gramEnd"/>
          </w:p>
        </w:tc>
      </w:tr>
      <w:tr w:rsidR="001910A3" w:rsidRPr="00491112" w14:paraId="12689219" w14:textId="77777777" w:rsidTr="00433316">
        <w:trPr>
          <w:trHeight w:val="684"/>
          <w:jc w:val="center"/>
        </w:trPr>
        <w:tc>
          <w:tcPr>
            <w:tcW w:w="421" w:type="dxa"/>
            <w:vAlign w:val="center"/>
          </w:tcPr>
          <w:p w14:paraId="0760DAEF" w14:textId="77777777" w:rsidR="001910A3" w:rsidRPr="00A50D97" w:rsidRDefault="001910A3">
            <w:pPr>
              <w:numPr>
                <w:ilvl w:val="0"/>
                <w:numId w:val="11"/>
              </w:numPr>
              <w:ind w:left="351" w:hanging="351"/>
              <w:contextualSpacing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BC79C" w14:textId="77777777" w:rsidR="001910A3" w:rsidRPr="00A311AD" w:rsidRDefault="001910A3">
            <w:pPr>
              <w:ind w:left="-137" w:right="-69"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311A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Prohászka út 10. </w:t>
            </w:r>
          </w:p>
          <w:p w14:paraId="23E57BC6" w14:textId="77777777" w:rsidR="001910A3" w:rsidRPr="00A311AD" w:rsidRDefault="001910A3">
            <w:pPr>
              <w:ind w:left="-137" w:right="-69"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311A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1. emelet 1. </w:t>
            </w:r>
          </w:p>
          <w:p w14:paraId="35CA1513" w14:textId="77777777" w:rsidR="001910A3" w:rsidRDefault="001910A3">
            <w:pPr>
              <w:ind w:left="-137" w:right="-69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311AD">
              <w:rPr>
                <w:rFonts w:ascii="Arial Narrow" w:hAnsi="Arial Narrow"/>
                <w:color w:val="000000"/>
                <w:sz w:val="22"/>
                <w:szCs w:val="22"/>
              </w:rPr>
              <w:t>(ténylegesen: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Pr="00A311AD">
              <w:rPr>
                <w:rFonts w:ascii="Arial Narrow" w:hAnsi="Arial Narrow"/>
                <w:color w:val="000000"/>
                <w:sz w:val="22"/>
                <w:szCs w:val="22"/>
              </w:rPr>
              <w:t>pinceszint)</w:t>
            </w:r>
          </w:p>
          <w:p w14:paraId="249751F2" w14:textId="77777777" w:rsidR="001910A3" w:rsidRPr="00A311AD" w:rsidRDefault="001910A3">
            <w:pPr>
              <w:ind w:left="-137" w:right="-69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F74CC" w14:textId="77777777" w:rsidR="001910A3" w:rsidRPr="00A50D97" w:rsidRDefault="001910A3">
            <w:pPr>
              <w:ind w:left="-137" w:right="-69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311AD">
              <w:rPr>
                <w:rFonts w:ascii="Arial Narrow" w:hAnsi="Arial Narrow"/>
                <w:color w:val="000000"/>
                <w:sz w:val="22"/>
                <w:szCs w:val="22"/>
              </w:rPr>
              <w:t>656/3/A/22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0A5AE" w14:textId="77777777" w:rsidR="001910A3" w:rsidRPr="00A50D97" w:rsidRDefault="001910A3">
            <w:pPr>
              <w:ind w:left="-137" w:right="-69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311AD">
              <w:rPr>
                <w:rFonts w:ascii="Arial Narrow" w:hAnsi="Arial Narrow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00C971" w14:textId="77777777" w:rsidR="001910A3" w:rsidRDefault="001910A3">
            <w:pPr>
              <w:ind w:left="-137" w:right="-69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87FC9">
              <w:rPr>
                <w:rFonts w:ascii="Arial Narrow" w:hAnsi="Arial Narrow"/>
                <w:color w:val="000000"/>
                <w:sz w:val="22"/>
                <w:szCs w:val="22"/>
              </w:rPr>
              <w:t>egyéb helyiség</w:t>
            </w:r>
          </w:p>
        </w:tc>
        <w:tc>
          <w:tcPr>
            <w:tcW w:w="3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3CEDF5" w14:textId="77777777" w:rsidR="001910A3" w:rsidRPr="00A311AD" w:rsidRDefault="001910A3">
            <w:pPr>
              <w:ind w:left="-62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</w:rPr>
              <w:t xml:space="preserve">Múlt század közepén épült, belváros közeli téglaépület pinceszintjén található helyiségcsoport. A szigetelés hiánya miatt a falon a vakolat mállása és vizesedési foltok találhatók. </w:t>
            </w:r>
            <w:r w:rsidRPr="00A311AD">
              <w:rPr>
                <w:rFonts w:ascii="Arial Narrow" w:hAnsi="Arial Narrow" w:cs="Arial"/>
                <w:color w:val="000000"/>
                <w:sz w:val="16"/>
                <w:szCs w:val="16"/>
              </w:rPr>
              <w:t>A társasház közös közművezetékei a helyiégben találhatóak</w:t>
            </w:r>
            <w:r>
              <w:rPr>
                <w:rFonts w:ascii="Arial Narrow" w:hAnsi="Arial Narrow" w:cs="Arial"/>
                <w:color w:val="000000"/>
                <w:sz w:val="16"/>
                <w:szCs w:val="16"/>
              </w:rPr>
              <w:t>. Funkció: Tárolás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1BE26" w14:textId="77777777" w:rsidR="001910A3" w:rsidRPr="00F50D15" w:rsidRDefault="001910A3">
            <w:pPr>
              <w:ind w:left="-137" w:right="-69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proofErr w:type="gramStart"/>
            <w:r w:rsidRPr="00F50D15">
              <w:rPr>
                <w:b/>
                <w:bCs/>
                <w:color w:val="000000"/>
                <w:sz w:val="22"/>
                <w:szCs w:val="22"/>
              </w:rPr>
              <w:t>1.350.000,-</w:t>
            </w:r>
            <w:proofErr w:type="gramEnd"/>
            <w:r w:rsidRPr="00F50D15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1910A3" w:rsidRPr="00491112" w14:paraId="285D50B1" w14:textId="77777777" w:rsidTr="00433316">
        <w:trPr>
          <w:trHeight w:val="509"/>
          <w:jc w:val="center"/>
        </w:trPr>
        <w:tc>
          <w:tcPr>
            <w:tcW w:w="421" w:type="dxa"/>
            <w:vAlign w:val="center"/>
          </w:tcPr>
          <w:p w14:paraId="50B977D6" w14:textId="77777777" w:rsidR="001910A3" w:rsidRPr="00A50D97" w:rsidRDefault="001910A3">
            <w:pPr>
              <w:numPr>
                <w:ilvl w:val="0"/>
                <w:numId w:val="11"/>
              </w:numPr>
              <w:ind w:left="351" w:hanging="351"/>
              <w:contextualSpacing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733C4" w14:textId="77777777" w:rsidR="001910A3" w:rsidRPr="00A311AD" w:rsidRDefault="001910A3">
            <w:pPr>
              <w:ind w:left="-137" w:right="-69"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311A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Prohászka út 10. </w:t>
            </w:r>
          </w:p>
          <w:p w14:paraId="3EC9DD0A" w14:textId="77777777" w:rsidR="001910A3" w:rsidRPr="00A311AD" w:rsidRDefault="001910A3">
            <w:pPr>
              <w:ind w:left="-137" w:right="-69"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311A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1. emelet 2. </w:t>
            </w:r>
          </w:p>
          <w:p w14:paraId="6131A5C4" w14:textId="77777777" w:rsidR="001910A3" w:rsidRDefault="001910A3">
            <w:pPr>
              <w:ind w:left="-137" w:right="-69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311AD">
              <w:rPr>
                <w:rFonts w:ascii="Arial Narrow" w:hAnsi="Arial Narrow"/>
                <w:color w:val="000000"/>
                <w:sz w:val="22"/>
                <w:szCs w:val="22"/>
              </w:rPr>
              <w:t>(ténylegesen: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Pr="00A311AD">
              <w:rPr>
                <w:rFonts w:ascii="Arial Narrow" w:hAnsi="Arial Narrow"/>
                <w:color w:val="000000"/>
                <w:sz w:val="22"/>
                <w:szCs w:val="22"/>
              </w:rPr>
              <w:t>pinceszint)</w:t>
            </w:r>
          </w:p>
          <w:p w14:paraId="48B147F0" w14:textId="77777777" w:rsidR="001910A3" w:rsidRPr="00A311AD" w:rsidRDefault="001910A3">
            <w:pPr>
              <w:ind w:left="-137" w:right="-69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1A611" w14:textId="77777777" w:rsidR="001910A3" w:rsidRPr="00A50D97" w:rsidRDefault="001910A3">
            <w:pPr>
              <w:ind w:left="-137" w:right="-69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311AD">
              <w:rPr>
                <w:rFonts w:ascii="Arial Narrow" w:hAnsi="Arial Narrow"/>
                <w:color w:val="000000"/>
                <w:sz w:val="22"/>
                <w:szCs w:val="22"/>
              </w:rPr>
              <w:t>656/3/A/23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ECB8E3" w14:textId="77777777" w:rsidR="001910A3" w:rsidRPr="00A50D97" w:rsidRDefault="001910A3">
            <w:pPr>
              <w:ind w:left="-137" w:right="-69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311AD">
              <w:rPr>
                <w:rFonts w:ascii="Arial Narrow" w:hAnsi="Arial Narrow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DA6B7" w14:textId="77777777" w:rsidR="001910A3" w:rsidRDefault="001910A3">
            <w:pPr>
              <w:ind w:left="-137" w:right="-69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87FC9">
              <w:rPr>
                <w:rFonts w:ascii="Arial Narrow" w:hAnsi="Arial Narrow"/>
                <w:color w:val="000000"/>
                <w:sz w:val="22"/>
                <w:szCs w:val="22"/>
              </w:rPr>
              <w:t>egyéb helyiség</w:t>
            </w:r>
          </w:p>
        </w:tc>
        <w:tc>
          <w:tcPr>
            <w:tcW w:w="3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1BAE8" w14:textId="77777777" w:rsidR="001910A3" w:rsidRPr="00A311AD" w:rsidRDefault="001910A3">
            <w:pPr>
              <w:ind w:left="-137" w:right="-69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C3D01" w14:textId="77777777" w:rsidR="001910A3" w:rsidRPr="00F50D15" w:rsidRDefault="001910A3">
            <w:pPr>
              <w:ind w:left="-137" w:right="-69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proofErr w:type="gramStart"/>
            <w:r w:rsidRPr="00F50D15">
              <w:rPr>
                <w:b/>
                <w:bCs/>
                <w:color w:val="000000"/>
                <w:sz w:val="22"/>
                <w:szCs w:val="22"/>
              </w:rPr>
              <w:t>3.970.000,-</w:t>
            </w:r>
            <w:proofErr w:type="gramEnd"/>
          </w:p>
        </w:tc>
      </w:tr>
      <w:tr w:rsidR="001910A3" w:rsidRPr="00491112" w14:paraId="22D050A7" w14:textId="77777777" w:rsidTr="00433316">
        <w:trPr>
          <w:trHeight w:val="509"/>
          <w:jc w:val="center"/>
        </w:trPr>
        <w:tc>
          <w:tcPr>
            <w:tcW w:w="421" w:type="dxa"/>
            <w:vAlign w:val="center"/>
          </w:tcPr>
          <w:p w14:paraId="1EED5D8F" w14:textId="77777777" w:rsidR="001910A3" w:rsidRPr="00A50D97" w:rsidRDefault="001910A3">
            <w:pPr>
              <w:numPr>
                <w:ilvl w:val="0"/>
                <w:numId w:val="11"/>
              </w:numPr>
              <w:ind w:left="351" w:hanging="351"/>
              <w:contextualSpacing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B06D3" w14:textId="77777777" w:rsidR="001910A3" w:rsidRPr="00A50D97" w:rsidRDefault="001910A3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50D9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Széchenyi út 2. </w:t>
            </w:r>
          </w:p>
          <w:p w14:paraId="74B19841" w14:textId="77777777" w:rsidR="001910A3" w:rsidRDefault="001910A3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50D9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pinceszint </w:t>
            </w:r>
          </w:p>
          <w:p w14:paraId="5C2ADA04" w14:textId="77777777" w:rsidR="001910A3" w:rsidRPr="00A50D97" w:rsidRDefault="001910A3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AB493" w14:textId="77777777" w:rsidR="001910A3" w:rsidRPr="00A50D97" w:rsidRDefault="001910A3">
            <w:pPr>
              <w:ind w:left="-137" w:right="-69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50D97">
              <w:rPr>
                <w:rFonts w:ascii="Arial Narrow" w:hAnsi="Arial Narrow"/>
                <w:color w:val="000000"/>
                <w:sz w:val="22"/>
                <w:szCs w:val="22"/>
              </w:rPr>
              <w:t>527/1/A/16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E658A" w14:textId="77777777" w:rsidR="001910A3" w:rsidRPr="00A50D97" w:rsidRDefault="001910A3">
            <w:pPr>
              <w:ind w:left="-75" w:right="-63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50D97">
              <w:rPr>
                <w:rFonts w:ascii="Arial Narrow" w:hAnsi="Arial Narrow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BA159B" w14:textId="77777777" w:rsidR="001910A3" w:rsidRDefault="001910A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47DBB72C" w14:textId="77777777" w:rsidR="001910A3" w:rsidRPr="00387FC9" w:rsidRDefault="001910A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87FC9">
              <w:rPr>
                <w:rFonts w:ascii="Arial Narrow" w:hAnsi="Arial Narrow"/>
                <w:color w:val="000000"/>
                <w:sz w:val="22"/>
                <w:szCs w:val="22"/>
              </w:rPr>
              <w:t>raktár</w:t>
            </w:r>
          </w:p>
        </w:tc>
        <w:tc>
          <w:tcPr>
            <w:tcW w:w="3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0EE0FC" w14:textId="77777777" w:rsidR="001910A3" w:rsidRDefault="001910A3">
            <w:pPr>
              <w:ind w:left="-63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50D97">
              <w:rPr>
                <w:rFonts w:ascii="Arial Narrow" w:hAnsi="Arial Narrow" w:cs="Arial"/>
                <w:color w:val="000000"/>
                <w:sz w:val="16"/>
                <w:szCs w:val="16"/>
              </w:rPr>
              <w:t xml:space="preserve">Az épület pinceszintjén található helyiségcsoport. A belső tér falazata vizesedik, melynek oka a szigetelés és a szellőzés hiánya. </w:t>
            </w:r>
          </w:p>
          <w:p w14:paraId="7CDA00C1" w14:textId="77777777" w:rsidR="001910A3" w:rsidRDefault="001910A3">
            <w:pPr>
              <w:ind w:left="-63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  <w:p w14:paraId="525BEAD1" w14:textId="77777777" w:rsidR="001910A3" w:rsidRDefault="001910A3">
            <w:pPr>
              <w:ind w:left="-63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50D97">
              <w:rPr>
                <w:rFonts w:ascii="Arial Narrow" w:hAnsi="Arial Narrow" w:cs="Arial"/>
                <w:color w:val="000000"/>
                <w:sz w:val="16"/>
                <w:szCs w:val="16"/>
              </w:rPr>
              <w:t xml:space="preserve">A társasház közművezetékei megtalálhatóak a helyiségekben. </w:t>
            </w:r>
          </w:p>
          <w:p w14:paraId="2B4C33C3" w14:textId="77777777" w:rsidR="001910A3" w:rsidRDefault="001910A3">
            <w:pPr>
              <w:ind w:left="-63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  <w:p w14:paraId="256A7F88" w14:textId="77777777" w:rsidR="001910A3" w:rsidRPr="00A50D97" w:rsidRDefault="001910A3">
            <w:pPr>
              <w:ind w:left="-63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A50D97">
              <w:rPr>
                <w:rFonts w:ascii="Arial Narrow" w:hAnsi="Arial Narrow" w:cs="Arial"/>
                <w:color w:val="000000"/>
                <w:sz w:val="16"/>
                <w:szCs w:val="16"/>
              </w:rPr>
              <w:t>Funkció</w:t>
            </w:r>
            <w:r>
              <w:rPr>
                <w:rFonts w:ascii="Arial Narrow" w:hAnsi="Arial Narrow" w:cs="Arial"/>
                <w:color w:val="000000"/>
                <w:sz w:val="16"/>
                <w:szCs w:val="16"/>
              </w:rPr>
              <w:t>:</w:t>
            </w:r>
            <w:r w:rsidRPr="00A50D97">
              <w:rPr>
                <w:rFonts w:ascii="Arial Narrow" w:hAnsi="Arial Narrow" w:cs="Arial"/>
                <w:color w:val="000000"/>
                <w:sz w:val="16"/>
                <w:szCs w:val="16"/>
              </w:rPr>
              <w:t xml:space="preserve"> tárolás.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AB4706" w14:textId="77777777" w:rsidR="001910A3" w:rsidRPr="00F50D15" w:rsidRDefault="001910A3">
            <w:pPr>
              <w:ind w:right="-64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proofErr w:type="gramStart"/>
            <w:r w:rsidRPr="00F50D15">
              <w:rPr>
                <w:b/>
                <w:bCs/>
                <w:color w:val="000000"/>
                <w:sz w:val="22"/>
                <w:szCs w:val="22"/>
              </w:rPr>
              <w:t>1.437.000,-</w:t>
            </w:r>
            <w:proofErr w:type="gramEnd"/>
          </w:p>
        </w:tc>
      </w:tr>
      <w:tr w:rsidR="001910A3" w:rsidRPr="00491112" w14:paraId="0B16FDE0" w14:textId="77777777" w:rsidTr="00433316">
        <w:trPr>
          <w:trHeight w:val="509"/>
          <w:jc w:val="center"/>
        </w:trPr>
        <w:tc>
          <w:tcPr>
            <w:tcW w:w="421" w:type="dxa"/>
            <w:vAlign w:val="center"/>
          </w:tcPr>
          <w:p w14:paraId="2CB2D53D" w14:textId="77777777" w:rsidR="001910A3" w:rsidRPr="00A50D97" w:rsidRDefault="001910A3">
            <w:pPr>
              <w:numPr>
                <w:ilvl w:val="0"/>
                <w:numId w:val="11"/>
              </w:numPr>
              <w:ind w:left="351" w:hanging="351"/>
              <w:contextualSpacing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B42F9" w14:textId="77777777" w:rsidR="001910A3" w:rsidRPr="00A50D97" w:rsidRDefault="001910A3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50D9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Széchenyi út 2. </w:t>
            </w:r>
          </w:p>
          <w:p w14:paraId="3C35450A" w14:textId="77777777" w:rsidR="001910A3" w:rsidRDefault="001910A3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50D9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pinceszint</w:t>
            </w:r>
          </w:p>
          <w:p w14:paraId="62A670C4" w14:textId="77777777" w:rsidR="001910A3" w:rsidRPr="00A50D97" w:rsidRDefault="001910A3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0EAC4" w14:textId="77777777" w:rsidR="001910A3" w:rsidRPr="00A50D97" w:rsidRDefault="001910A3">
            <w:pPr>
              <w:ind w:left="-137" w:right="-69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50D97">
              <w:rPr>
                <w:rFonts w:ascii="Arial Narrow" w:hAnsi="Arial Narrow"/>
                <w:color w:val="000000"/>
                <w:sz w:val="22"/>
                <w:szCs w:val="22"/>
              </w:rPr>
              <w:t>527/1/A/17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B39B2" w14:textId="77777777" w:rsidR="001910A3" w:rsidRPr="00A50D97" w:rsidRDefault="001910A3">
            <w:pPr>
              <w:ind w:left="-75" w:right="-63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50D97">
              <w:rPr>
                <w:rFonts w:ascii="Arial Narrow" w:hAnsi="Arial Narrow"/>
                <w:color w:val="000000"/>
                <w:sz w:val="22"/>
                <w:szCs w:val="22"/>
              </w:rPr>
              <w:t>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6128FF" w14:textId="77777777" w:rsidR="001910A3" w:rsidRDefault="001910A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2F6E957B" w14:textId="77777777" w:rsidR="001910A3" w:rsidRPr="00387FC9" w:rsidRDefault="001910A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87FC9">
              <w:rPr>
                <w:rFonts w:ascii="Arial Narrow" w:hAnsi="Arial Narrow"/>
                <w:color w:val="000000"/>
                <w:sz w:val="22"/>
                <w:szCs w:val="22"/>
              </w:rPr>
              <w:t>raktár</w:t>
            </w:r>
          </w:p>
        </w:tc>
        <w:tc>
          <w:tcPr>
            <w:tcW w:w="31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69572A" w14:textId="77777777" w:rsidR="001910A3" w:rsidRPr="00A50D97" w:rsidRDefault="001910A3">
            <w:pPr>
              <w:ind w:left="-63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41CB0A" w14:textId="77777777" w:rsidR="001910A3" w:rsidRPr="00F50D15" w:rsidRDefault="001910A3">
            <w:pPr>
              <w:ind w:right="-64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proofErr w:type="gramStart"/>
            <w:r w:rsidRPr="00F50D15">
              <w:rPr>
                <w:b/>
                <w:bCs/>
                <w:color w:val="000000"/>
                <w:sz w:val="22"/>
                <w:szCs w:val="22"/>
              </w:rPr>
              <w:t>2.077.000,-</w:t>
            </w:r>
            <w:proofErr w:type="gramEnd"/>
          </w:p>
        </w:tc>
      </w:tr>
      <w:tr w:rsidR="001910A3" w:rsidRPr="00491112" w14:paraId="20FB2799" w14:textId="77777777" w:rsidTr="00433316">
        <w:trPr>
          <w:trHeight w:val="509"/>
          <w:jc w:val="center"/>
        </w:trPr>
        <w:tc>
          <w:tcPr>
            <w:tcW w:w="421" w:type="dxa"/>
            <w:vAlign w:val="center"/>
          </w:tcPr>
          <w:p w14:paraId="0C16398B" w14:textId="77777777" w:rsidR="001910A3" w:rsidRPr="00A50D97" w:rsidRDefault="001910A3">
            <w:pPr>
              <w:numPr>
                <w:ilvl w:val="0"/>
                <w:numId w:val="11"/>
              </w:numPr>
              <w:ind w:left="351" w:hanging="351"/>
              <w:contextualSpacing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A41B1" w14:textId="77777777" w:rsidR="001910A3" w:rsidRPr="00A50D97" w:rsidRDefault="001910A3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50D9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Széchenyi út 2. </w:t>
            </w:r>
          </w:p>
          <w:p w14:paraId="5DA705FB" w14:textId="77777777" w:rsidR="001910A3" w:rsidRDefault="001910A3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50D9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pinceszint</w:t>
            </w:r>
          </w:p>
          <w:p w14:paraId="6B9D507D" w14:textId="77777777" w:rsidR="001910A3" w:rsidRPr="00A50D97" w:rsidRDefault="001910A3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25B13E" w14:textId="77777777" w:rsidR="001910A3" w:rsidRPr="00A50D97" w:rsidRDefault="001910A3">
            <w:pPr>
              <w:ind w:left="-137" w:right="-69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50D97">
              <w:rPr>
                <w:rFonts w:ascii="Arial Narrow" w:hAnsi="Arial Narrow"/>
                <w:color w:val="000000"/>
                <w:sz w:val="22"/>
                <w:szCs w:val="22"/>
              </w:rPr>
              <w:t>527/1/A/18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D454D" w14:textId="77777777" w:rsidR="001910A3" w:rsidRPr="00A50D97" w:rsidRDefault="001910A3">
            <w:pPr>
              <w:ind w:left="-75" w:right="-63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50D97">
              <w:rPr>
                <w:rFonts w:ascii="Arial Narrow" w:hAnsi="Arial Narrow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289A80" w14:textId="77777777" w:rsidR="001910A3" w:rsidRDefault="001910A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32BC0056" w14:textId="77777777" w:rsidR="001910A3" w:rsidRPr="00387FC9" w:rsidRDefault="001910A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87FC9">
              <w:rPr>
                <w:rFonts w:ascii="Arial Narrow" w:hAnsi="Arial Narrow"/>
                <w:color w:val="000000"/>
                <w:sz w:val="22"/>
                <w:szCs w:val="22"/>
              </w:rPr>
              <w:t>raktár</w:t>
            </w:r>
          </w:p>
        </w:tc>
        <w:tc>
          <w:tcPr>
            <w:tcW w:w="3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5A2EE" w14:textId="77777777" w:rsidR="001910A3" w:rsidRPr="00A50D97" w:rsidRDefault="001910A3">
            <w:pPr>
              <w:ind w:left="-63"/>
              <w:jc w:val="center"/>
              <w:rPr>
                <w:rFonts w:ascii="Arial Narrow" w:hAnsi="Arial Narrow" w:cs="Arial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86D6F" w14:textId="77777777" w:rsidR="001910A3" w:rsidRPr="00F50D15" w:rsidRDefault="001910A3">
            <w:pPr>
              <w:ind w:right="-64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proofErr w:type="gramStart"/>
            <w:r w:rsidRPr="00F50D15">
              <w:rPr>
                <w:b/>
                <w:bCs/>
                <w:color w:val="000000"/>
                <w:sz w:val="22"/>
                <w:szCs w:val="22"/>
              </w:rPr>
              <w:t>666.000,-</w:t>
            </w:r>
            <w:proofErr w:type="gramEnd"/>
          </w:p>
        </w:tc>
      </w:tr>
      <w:tr w:rsidR="001910A3" w:rsidRPr="00491112" w14:paraId="53686E5C" w14:textId="77777777" w:rsidTr="00433316">
        <w:trPr>
          <w:trHeight w:val="70"/>
          <w:jc w:val="center"/>
        </w:trPr>
        <w:tc>
          <w:tcPr>
            <w:tcW w:w="421" w:type="dxa"/>
            <w:vAlign w:val="center"/>
          </w:tcPr>
          <w:p w14:paraId="5E2ADE1D" w14:textId="77777777" w:rsidR="001910A3" w:rsidRPr="00A50D97" w:rsidRDefault="001910A3">
            <w:pPr>
              <w:numPr>
                <w:ilvl w:val="0"/>
                <w:numId w:val="11"/>
              </w:numPr>
              <w:ind w:left="351" w:hanging="351"/>
              <w:contextualSpacing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7EDF4" w14:textId="77777777" w:rsidR="001910A3" w:rsidRPr="00A50D97" w:rsidRDefault="001910A3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50D9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Szent István tér 12. </w:t>
            </w:r>
          </w:p>
          <w:p w14:paraId="3890874D" w14:textId="77777777" w:rsidR="001910A3" w:rsidRDefault="001910A3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50D9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pinceszint</w:t>
            </w:r>
          </w:p>
          <w:p w14:paraId="1BA370C3" w14:textId="77777777" w:rsidR="001910A3" w:rsidRPr="00A50D97" w:rsidRDefault="001910A3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9AFDF" w14:textId="77777777" w:rsidR="001910A3" w:rsidRPr="00A50D97" w:rsidRDefault="001910A3">
            <w:pPr>
              <w:ind w:left="-137" w:right="-69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50D97">
              <w:rPr>
                <w:rFonts w:ascii="Arial Narrow" w:hAnsi="Arial Narrow"/>
                <w:color w:val="000000"/>
                <w:sz w:val="22"/>
                <w:szCs w:val="22"/>
              </w:rPr>
              <w:t>328/A/15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CDF59" w14:textId="77777777" w:rsidR="001910A3" w:rsidRPr="00A50D97" w:rsidRDefault="001910A3">
            <w:pPr>
              <w:ind w:left="-75" w:right="-63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50D97">
              <w:rPr>
                <w:rFonts w:ascii="Arial Narrow" w:hAnsi="Arial Narrow"/>
                <w:color w:val="000000"/>
                <w:sz w:val="22"/>
                <w:szCs w:val="22"/>
              </w:rPr>
              <w:t>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210AEE" w14:textId="77777777" w:rsidR="001910A3" w:rsidRDefault="001910A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60AD561A" w14:textId="77777777" w:rsidR="001910A3" w:rsidRPr="00387FC9" w:rsidRDefault="001910A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87FC9">
              <w:rPr>
                <w:rFonts w:ascii="Arial Narrow" w:hAnsi="Arial Narrow"/>
                <w:color w:val="000000"/>
                <w:sz w:val="22"/>
                <w:szCs w:val="22"/>
              </w:rPr>
              <w:t>egyéb helyiség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D1735" w14:textId="3A11D56F" w:rsidR="001910A3" w:rsidRPr="00A50D97" w:rsidRDefault="001910A3">
            <w:pPr>
              <w:ind w:left="-63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50D97">
              <w:rPr>
                <w:rFonts w:ascii="Arial Narrow" w:hAnsi="Arial Narrow"/>
                <w:color w:val="000000"/>
                <w:sz w:val="16"/>
                <w:szCs w:val="16"/>
              </w:rPr>
              <w:t xml:space="preserve">Régi polgári </w:t>
            </w:r>
            <w:r w:rsidR="00603CAC">
              <w:rPr>
                <w:rFonts w:ascii="Arial Narrow" w:hAnsi="Arial Narrow"/>
                <w:color w:val="000000"/>
                <w:sz w:val="16"/>
                <w:szCs w:val="16"/>
              </w:rPr>
              <w:t xml:space="preserve">műemléki </w:t>
            </w:r>
            <w:r w:rsidRPr="00A50D97">
              <w:rPr>
                <w:rFonts w:ascii="Arial Narrow" w:hAnsi="Arial Narrow"/>
                <w:color w:val="000000"/>
                <w:sz w:val="16"/>
                <w:szCs w:val="16"/>
              </w:rPr>
              <w:t xml:space="preserve">épület pinceszintjén kialakított korábbi óvóhely hely. Állapota átlagos, a falazata nedves.  Funkciója: raktár. A társasház közös közművezetékei a helyiégben találhatóak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03E71" w14:textId="77777777" w:rsidR="001910A3" w:rsidRPr="00F50D15" w:rsidRDefault="001910A3">
            <w:pPr>
              <w:ind w:right="-64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proofErr w:type="gramStart"/>
            <w:r w:rsidRPr="00F50D15">
              <w:rPr>
                <w:b/>
                <w:bCs/>
                <w:color w:val="000000"/>
                <w:sz w:val="22"/>
                <w:szCs w:val="22"/>
              </w:rPr>
              <w:t>1.270.000,-</w:t>
            </w:r>
            <w:proofErr w:type="gramEnd"/>
          </w:p>
        </w:tc>
      </w:tr>
      <w:tr w:rsidR="001910A3" w:rsidRPr="00491112" w14:paraId="35E05589" w14:textId="77777777" w:rsidTr="00433316">
        <w:trPr>
          <w:trHeight w:val="846"/>
          <w:jc w:val="center"/>
        </w:trPr>
        <w:tc>
          <w:tcPr>
            <w:tcW w:w="421" w:type="dxa"/>
            <w:vAlign w:val="center"/>
          </w:tcPr>
          <w:p w14:paraId="685E9C42" w14:textId="77777777" w:rsidR="001910A3" w:rsidRPr="00A50D97" w:rsidRDefault="001910A3">
            <w:pPr>
              <w:numPr>
                <w:ilvl w:val="0"/>
                <w:numId w:val="11"/>
              </w:numPr>
              <w:ind w:left="351" w:hanging="351"/>
              <w:contextualSpacing/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noWrap/>
            <w:vAlign w:val="center"/>
          </w:tcPr>
          <w:p w14:paraId="109D6BD8" w14:textId="77777777" w:rsidR="001910A3" w:rsidRPr="00A50D97" w:rsidRDefault="001910A3">
            <w:pPr>
              <w:ind w:right="-138"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50D9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Vörösmarty tér 6.</w:t>
            </w:r>
          </w:p>
          <w:p w14:paraId="023EE51C" w14:textId="77777777" w:rsidR="001910A3" w:rsidRDefault="001910A3">
            <w:pPr>
              <w:ind w:left="73"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387FC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pinceszint</w:t>
            </w:r>
          </w:p>
          <w:p w14:paraId="41E81A05" w14:textId="77777777" w:rsidR="001910A3" w:rsidRPr="00B2776D" w:rsidRDefault="001910A3">
            <w:pPr>
              <w:ind w:left="73"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noWrap/>
            <w:vAlign w:val="center"/>
          </w:tcPr>
          <w:p w14:paraId="003B0A2A" w14:textId="77777777" w:rsidR="001910A3" w:rsidRPr="00A50D97" w:rsidRDefault="001910A3">
            <w:pPr>
              <w:ind w:left="-137" w:right="-69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50D97">
              <w:rPr>
                <w:rFonts w:ascii="Arial Narrow" w:hAnsi="Arial Narrow"/>
                <w:color w:val="000000"/>
                <w:sz w:val="22"/>
                <w:szCs w:val="22"/>
              </w:rPr>
              <w:t>521/A/10</w:t>
            </w:r>
          </w:p>
        </w:tc>
        <w:tc>
          <w:tcPr>
            <w:tcW w:w="709" w:type="dxa"/>
            <w:noWrap/>
            <w:vAlign w:val="center"/>
          </w:tcPr>
          <w:p w14:paraId="7401974A" w14:textId="77777777" w:rsidR="001910A3" w:rsidRPr="00A50D97" w:rsidRDefault="001910A3">
            <w:pPr>
              <w:ind w:left="-75" w:right="-63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50D97">
              <w:rPr>
                <w:rFonts w:ascii="Arial Narrow" w:hAnsi="Arial Narrow"/>
                <w:color w:val="000000"/>
                <w:sz w:val="22"/>
                <w:szCs w:val="22"/>
              </w:rPr>
              <w:t>71</w:t>
            </w:r>
          </w:p>
        </w:tc>
        <w:tc>
          <w:tcPr>
            <w:tcW w:w="1417" w:type="dxa"/>
            <w:noWrap/>
          </w:tcPr>
          <w:p w14:paraId="7C15EE43" w14:textId="77777777" w:rsidR="001910A3" w:rsidRDefault="001910A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70627CA5" w14:textId="77777777" w:rsidR="001910A3" w:rsidRPr="00387FC9" w:rsidRDefault="001910A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87FC9">
              <w:rPr>
                <w:rFonts w:ascii="Arial Narrow" w:hAnsi="Arial Narrow"/>
                <w:color w:val="000000"/>
                <w:sz w:val="22"/>
                <w:szCs w:val="22"/>
              </w:rPr>
              <w:t>egyéb helyiség</w:t>
            </w:r>
          </w:p>
        </w:tc>
        <w:tc>
          <w:tcPr>
            <w:tcW w:w="3130" w:type="dxa"/>
            <w:vAlign w:val="center"/>
          </w:tcPr>
          <w:p w14:paraId="0D54ACF9" w14:textId="77777777" w:rsidR="001910A3" w:rsidRPr="00A50D97" w:rsidRDefault="001910A3">
            <w:pPr>
              <w:ind w:left="-63" w:right="-74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50D97">
              <w:rPr>
                <w:rFonts w:ascii="Arial Narrow" w:hAnsi="Arial Narrow"/>
                <w:color w:val="000000"/>
                <w:sz w:val="16"/>
                <w:szCs w:val="16"/>
              </w:rPr>
              <w:t>1800-as években épült, műemléki ingatlan pinceszintjén található, nagy belmagasságú helyiségcsoport. A falakon vizesedési nyomok, a levegő dohos, párás.</w:t>
            </w:r>
          </w:p>
        </w:tc>
        <w:tc>
          <w:tcPr>
            <w:tcW w:w="1276" w:type="dxa"/>
            <w:vAlign w:val="center"/>
          </w:tcPr>
          <w:p w14:paraId="047C76A5" w14:textId="77777777" w:rsidR="001910A3" w:rsidRPr="00F50D15" w:rsidRDefault="001910A3">
            <w:pPr>
              <w:ind w:right="-64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proofErr w:type="gramStart"/>
            <w:r w:rsidRPr="00F50D15">
              <w:rPr>
                <w:b/>
                <w:bCs/>
                <w:color w:val="000000"/>
                <w:sz w:val="22"/>
                <w:szCs w:val="22"/>
              </w:rPr>
              <w:t>1.360.000,-</w:t>
            </w:r>
            <w:proofErr w:type="gramEnd"/>
          </w:p>
        </w:tc>
      </w:tr>
      <w:tr w:rsidR="001910A3" w:rsidRPr="00491112" w14:paraId="73575595" w14:textId="77777777" w:rsidTr="00433316">
        <w:trPr>
          <w:trHeight w:val="483"/>
          <w:jc w:val="center"/>
        </w:trPr>
        <w:tc>
          <w:tcPr>
            <w:tcW w:w="421" w:type="dxa"/>
            <w:vAlign w:val="center"/>
          </w:tcPr>
          <w:p w14:paraId="7A3E2815" w14:textId="77777777" w:rsidR="001910A3" w:rsidRPr="00A50D97" w:rsidRDefault="001910A3">
            <w:pPr>
              <w:numPr>
                <w:ilvl w:val="0"/>
                <w:numId w:val="11"/>
              </w:numPr>
              <w:ind w:left="351" w:hanging="351"/>
              <w:contextualSpacing/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noWrap/>
            <w:vAlign w:val="center"/>
          </w:tcPr>
          <w:p w14:paraId="3D949A20" w14:textId="77777777" w:rsidR="001910A3" w:rsidRPr="00A50D97" w:rsidRDefault="001910A3">
            <w:pPr>
              <w:ind w:left="-143" w:right="-138"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50D9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Vörösmarty tér 8. </w:t>
            </w:r>
          </w:p>
          <w:p w14:paraId="08E99811" w14:textId="77777777" w:rsidR="001910A3" w:rsidRPr="00A50D97" w:rsidRDefault="001910A3">
            <w:pPr>
              <w:ind w:left="-143" w:right="-138"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50D9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1. emelet 2. </w:t>
            </w:r>
          </w:p>
          <w:p w14:paraId="047B80DF" w14:textId="77777777" w:rsidR="001910A3" w:rsidRPr="00A50D97" w:rsidRDefault="001910A3">
            <w:pPr>
              <w:ind w:left="-143" w:right="-138"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50D97">
              <w:rPr>
                <w:rFonts w:ascii="Arial Narrow" w:hAnsi="Arial Narrow"/>
                <w:color w:val="000000"/>
                <w:sz w:val="22"/>
                <w:szCs w:val="22"/>
              </w:rPr>
              <w:t>(ténylegesen: pinceszint)</w:t>
            </w:r>
          </w:p>
          <w:p w14:paraId="110BA370" w14:textId="77777777" w:rsidR="001910A3" w:rsidRPr="00A50D97" w:rsidRDefault="001910A3">
            <w:pPr>
              <w:ind w:left="-143" w:right="-138"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noWrap/>
            <w:vAlign w:val="center"/>
          </w:tcPr>
          <w:p w14:paraId="0689AA8D" w14:textId="77777777" w:rsidR="001910A3" w:rsidRPr="00A50D97" w:rsidRDefault="001910A3">
            <w:pPr>
              <w:ind w:left="-137" w:right="-69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50D97">
              <w:rPr>
                <w:rFonts w:ascii="Arial Narrow" w:hAnsi="Arial Narrow"/>
                <w:color w:val="000000"/>
                <w:sz w:val="22"/>
                <w:szCs w:val="22"/>
              </w:rPr>
              <w:t>522/A/14</w:t>
            </w:r>
          </w:p>
        </w:tc>
        <w:tc>
          <w:tcPr>
            <w:tcW w:w="709" w:type="dxa"/>
            <w:noWrap/>
            <w:vAlign w:val="center"/>
          </w:tcPr>
          <w:p w14:paraId="6A6092CD" w14:textId="77777777" w:rsidR="001910A3" w:rsidRPr="00A50D97" w:rsidRDefault="001910A3">
            <w:pPr>
              <w:ind w:left="-75" w:right="-63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50D97">
              <w:rPr>
                <w:rFonts w:ascii="Arial Narrow" w:hAnsi="Arial Narrow"/>
                <w:color w:val="000000"/>
                <w:sz w:val="22"/>
                <w:szCs w:val="22"/>
              </w:rPr>
              <w:t>106</w:t>
            </w:r>
          </w:p>
        </w:tc>
        <w:tc>
          <w:tcPr>
            <w:tcW w:w="1417" w:type="dxa"/>
            <w:noWrap/>
          </w:tcPr>
          <w:p w14:paraId="15ECA96D" w14:textId="77777777" w:rsidR="001910A3" w:rsidRDefault="001910A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332C841A" w14:textId="77777777" w:rsidR="001910A3" w:rsidRPr="00387FC9" w:rsidRDefault="001910A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87FC9">
              <w:rPr>
                <w:rFonts w:ascii="Arial Narrow" w:hAnsi="Arial Narrow"/>
                <w:color w:val="000000"/>
                <w:sz w:val="22"/>
                <w:szCs w:val="22"/>
              </w:rPr>
              <w:t>egyéb helyiség</w:t>
            </w:r>
          </w:p>
        </w:tc>
        <w:tc>
          <w:tcPr>
            <w:tcW w:w="3130" w:type="dxa"/>
            <w:vAlign w:val="center"/>
          </w:tcPr>
          <w:p w14:paraId="4DD4BA8D" w14:textId="77777777" w:rsidR="001910A3" w:rsidRPr="00A50D97" w:rsidRDefault="001910A3">
            <w:pPr>
              <w:ind w:left="-63"/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A50D97">
              <w:rPr>
                <w:rFonts w:ascii="Arial Narrow" w:hAnsi="Arial Narrow"/>
                <w:color w:val="000000"/>
                <w:sz w:val="16"/>
                <w:szCs w:val="16"/>
              </w:rPr>
              <w:t>1800-as években épült, műemléki ingatlan pinceszintjén található boltozatos helyiségcsoport. A pincében a társasház közművezetékei is találhatóak. Funkció: raktározás</w:t>
            </w:r>
          </w:p>
        </w:tc>
        <w:tc>
          <w:tcPr>
            <w:tcW w:w="1276" w:type="dxa"/>
            <w:vAlign w:val="center"/>
          </w:tcPr>
          <w:p w14:paraId="75059CA5" w14:textId="77777777" w:rsidR="001910A3" w:rsidRPr="00F50D15" w:rsidRDefault="001910A3">
            <w:pPr>
              <w:ind w:right="-64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proofErr w:type="gramStart"/>
            <w:r w:rsidRPr="00F50D15">
              <w:rPr>
                <w:b/>
                <w:bCs/>
                <w:color w:val="000000"/>
                <w:sz w:val="22"/>
                <w:szCs w:val="22"/>
              </w:rPr>
              <w:t>1.655.000,-</w:t>
            </w:r>
            <w:proofErr w:type="gramEnd"/>
          </w:p>
        </w:tc>
      </w:tr>
    </w:tbl>
    <w:p w14:paraId="787B27D7" w14:textId="77777777" w:rsidR="001910A3" w:rsidRDefault="001910A3" w:rsidP="001910A3">
      <w:pPr>
        <w:ind w:right="-24"/>
        <w:jc w:val="both"/>
        <w:rPr>
          <w:rFonts w:ascii="Arial Narrow" w:hAnsi="Arial Narrow" w:cs="Arial"/>
          <w:sz w:val="22"/>
          <w:szCs w:val="22"/>
        </w:rPr>
      </w:pPr>
    </w:p>
    <w:p w14:paraId="27B466E8" w14:textId="77777777" w:rsidR="000803D2" w:rsidRDefault="001910A3" w:rsidP="000803D2">
      <w:pPr>
        <w:ind w:left="-284" w:right="-24"/>
        <w:jc w:val="both"/>
        <w:rPr>
          <w:rFonts w:ascii="Arial Narrow" w:hAnsi="Arial Narrow" w:cs="Arial"/>
          <w:sz w:val="22"/>
          <w:szCs w:val="22"/>
        </w:rPr>
      </w:pPr>
      <w:r w:rsidRPr="007C6AA9">
        <w:rPr>
          <w:rFonts w:ascii="Arial Narrow" w:hAnsi="Arial Narrow" w:cs="Arial"/>
          <w:sz w:val="22"/>
          <w:szCs w:val="22"/>
        </w:rPr>
        <w:t xml:space="preserve">A meghirdetett ingatlanok kivétel nélkül társasházakban találhatók. Az ingatlanok tulajdoni lapja, alaprajza, illetőleg az érintett társasház társasházi alapító okirata a Székesfehérvári Városfejlesztési Közhasznú Nonprofit Kft.-nél (8000 Székesfehérvár, Irányi Dániel u. 4.; a továbbiakban: Városfejlesztési Kft.) megtekinthető. </w:t>
      </w:r>
    </w:p>
    <w:p w14:paraId="4EDC993D" w14:textId="77777777" w:rsidR="001910A3" w:rsidRPr="007C6AA9" w:rsidRDefault="001910A3" w:rsidP="000803D2">
      <w:pPr>
        <w:ind w:left="-284" w:right="-24"/>
        <w:jc w:val="both"/>
        <w:rPr>
          <w:rFonts w:ascii="Arial Narrow" w:hAnsi="Arial Narrow" w:cs="Arial"/>
          <w:sz w:val="22"/>
          <w:szCs w:val="22"/>
        </w:rPr>
      </w:pPr>
      <w:r w:rsidRPr="007C6AA9">
        <w:rPr>
          <w:rFonts w:ascii="Arial Narrow" w:hAnsi="Arial Narrow" w:cs="Arial"/>
          <w:sz w:val="22"/>
          <w:szCs w:val="22"/>
        </w:rPr>
        <w:t xml:space="preserve">Az érintett ingatlant magában foglaló társasház társasházkezelője (közös képviselője) nevét, elérhetőségét a Városfejlesztési Kft. kérés esetén rendelkezésre bocsátja. </w:t>
      </w:r>
    </w:p>
    <w:p w14:paraId="7FEF9385" w14:textId="77777777" w:rsidR="001910A3" w:rsidRPr="007C6AA9" w:rsidRDefault="001910A3" w:rsidP="000803D2">
      <w:pPr>
        <w:ind w:left="-284"/>
        <w:jc w:val="both"/>
        <w:rPr>
          <w:rFonts w:ascii="Arial Narrow" w:hAnsi="Arial Narrow" w:cs="Arial"/>
          <w:sz w:val="22"/>
          <w:szCs w:val="22"/>
        </w:rPr>
      </w:pPr>
    </w:p>
    <w:p w14:paraId="24FB57C5" w14:textId="77777777" w:rsidR="001910A3" w:rsidRPr="007C6AA9" w:rsidRDefault="001910A3" w:rsidP="000803D2">
      <w:pPr>
        <w:ind w:left="-284"/>
        <w:jc w:val="both"/>
        <w:rPr>
          <w:rFonts w:ascii="Arial Narrow" w:hAnsi="Arial Narrow" w:cs="Arial"/>
          <w:sz w:val="22"/>
          <w:szCs w:val="22"/>
        </w:rPr>
      </w:pPr>
      <w:r w:rsidRPr="007C6AA9">
        <w:rPr>
          <w:rFonts w:ascii="Arial Narrow" w:hAnsi="Arial Narrow" w:cs="Arial"/>
          <w:sz w:val="22"/>
          <w:szCs w:val="22"/>
        </w:rPr>
        <w:t>Az ingatlanok per-, - a tulajdoni lap szerinti bejegyzéseken túl - teher- és igénymentesek, azonban alagsori elhelyezkedésükből, jellegükből, funkciójukból adódóan társasházi osztatlan közös tulajdonban álló vagyonelemeket (többek között: közművezetékeket, „</w:t>
      </w:r>
      <w:proofErr w:type="spellStart"/>
      <w:r w:rsidRPr="007C6AA9">
        <w:rPr>
          <w:rFonts w:ascii="Arial Narrow" w:hAnsi="Arial Narrow" w:cs="Arial"/>
          <w:sz w:val="22"/>
          <w:szCs w:val="22"/>
        </w:rPr>
        <w:t>strang</w:t>
      </w:r>
      <w:proofErr w:type="spellEnd"/>
      <w:r w:rsidRPr="007C6AA9">
        <w:rPr>
          <w:rFonts w:ascii="Arial Narrow" w:hAnsi="Arial Narrow" w:cs="Arial"/>
          <w:sz w:val="22"/>
          <w:szCs w:val="22"/>
        </w:rPr>
        <w:t xml:space="preserve">-csöveket, közműórákat, tartószerkezeti elemeket stb.) is tartalmazhatnak. Az ingatlan mindenkori tulajdonosát, használóját ezek </w:t>
      </w:r>
      <w:r w:rsidRPr="007C6AA9">
        <w:rPr>
          <w:rFonts w:ascii="Arial Narrow" w:hAnsi="Arial Narrow" w:cs="Arial"/>
          <w:sz w:val="22"/>
          <w:szCs w:val="22"/>
        </w:rPr>
        <w:lastRenderedPageBreak/>
        <w:t>a közös tulajdonban álló részek a használat, hasznosítás során esetlegesen korlátozhatják, ill. a társasházkezelő, valamint esetlegesen a tulajdonostársak, illetőleg – karbantartás, felújítás esetén – az illetékes szakemberek részére a tulajdonosnak lehetővé kell tenni a bejutást.</w:t>
      </w:r>
    </w:p>
    <w:p w14:paraId="5962DD2F" w14:textId="77777777" w:rsidR="001910A3" w:rsidRDefault="001910A3" w:rsidP="001910A3">
      <w:pPr>
        <w:pStyle w:val="Nincstrkz"/>
        <w:jc w:val="both"/>
        <w:rPr>
          <w:rFonts w:ascii="Arial Narrow" w:eastAsia="Times New Roman" w:hAnsi="Arial Narrow" w:cs="Arial"/>
          <w:highlight w:val="yellow"/>
          <w:lang w:eastAsia="hu-HU"/>
        </w:rPr>
      </w:pPr>
    </w:p>
    <w:p w14:paraId="40CC2BE4" w14:textId="77777777" w:rsidR="001910A3" w:rsidRDefault="001910A3" w:rsidP="000803D2">
      <w:pPr>
        <w:pStyle w:val="Nincstrkz"/>
        <w:ind w:left="-284"/>
        <w:jc w:val="both"/>
        <w:rPr>
          <w:rFonts w:ascii="Arial Narrow" w:eastAsia="Times New Roman" w:hAnsi="Arial Narrow" w:cs="Arial"/>
          <w:lang w:eastAsia="hu-HU"/>
        </w:rPr>
      </w:pPr>
      <w:r w:rsidRPr="00F50D15">
        <w:rPr>
          <w:rFonts w:ascii="Arial Narrow" w:eastAsia="Times New Roman" w:hAnsi="Arial Narrow" w:cs="Arial"/>
          <w:lang w:eastAsia="hu-HU"/>
        </w:rPr>
        <w:t xml:space="preserve">A Basa utca 1., a Szent István tér 12., a Vörösmarty tér 6., valamint a Vörösmarty tér 8. szám alatti ingatlanok </w:t>
      </w:r>
      <w:r w:rsidRPr="00F50D15">
        <w:rPr>
          <w:rFonts w:ascii="Arial Narrow" w:eastAsia="Times New Roman" w:hAnsi="Arial Narrow" w:cs="Arial"/>
          <w:b/>
          <w:bCs/>
          <w:lang w:eastAsia="hu-HU"/>
        </w:rPr>
        <w:t>műemléki védettség</w:t>
      </w:r>
      <w:r w:rsidRPr="00F50D15">
        <w:rPr>
          <w:rFonts w:ascii="Arial Narrow" w:eastAsia="Times New Roman" w:hAnsi="Arial Narrow" w:cs="Arial"/>
          <w:lang w:eastAsia="hu-HU"/>
        </w:rPr>
        <w:t xml:space="preserve"> alatt állnak.</w:t>
      </w:r>
      <w:r w:rsidRPr="007C6AA9">
        <w:rPr>
          <w:rFonts w:ascii="Arial Narrow" w:eastAsia="Times New Roman" w:hAnsi="Arial Narrow" w:cs="Arial"/>
          <w:lang w:eastAsia="hu-HU"/>
        </w:rPr>
        <w:t xml:space="preserve"> </w:t>
      </w:r>
    </w:p>
    <w:p w14:paraId="73BC9F2B" w14:textId="77777777" w:rsidR="001910A3" w:rsidRDefault="001910A3" w:rsidP="000803D2">
      <w:pPr>
        <w:pStyle w:val="Nincstrkz"/>
        <w:ind w:left="-284"/>
        <w:jc w:val="both"/>
        <w:rPr>
          <w:rFonts w:ascii="Arial Narrow" w:eastAsia="Times New Roman" w:hAnsi="Arial Narrow" w:cs="Arial"/>
          <w:lang w:eastAsia="hu-HU"/>
        </w:rPr>
      </w:pPr>
    </w:p>
    <w:p w14:paraId="2633308E" w14:textId="77777777" w:rsidR="001910A3" w:rsidRPr="007C6AA9" w:rsidRDefault="001910A3" w:rsidP="000803D2">
      <w:pPr>
        <w:pStyle w:val="Nincstrkz"/>
        <w:ind w:left="-284"/>
        <w:jc w:val="both"/>
        <w:rPr>
          <w:rFonts w:ascii="Arial Narrow" w:eastAsia="Times New Roman" w:hAnsi="Arial Narrow" w:cs="Arial"/>
          <w:lang w:eastAsia="hu-HU"/>
        </w:rPr>
      </w:pPr>
      <w:r w:rsidRPr="007C6AA9">
        <w:rPr>
          <w:rFonts w:ascii="Arial Narrow" w:eastAsia="Times New Roman" w:hAnsi="Arial Narrow" w:cs="Arial"/>
          <w:lang w:eastAsia="hu-HU"/>
        </w:rPr>
        <w:t xml:space="preserve">A magyar építészetről szóló 2023. évi C. törvény (a továbbiakban: </w:t>
      </w:r>
      <w:proofErr w:type="spellStart"/>
      <w:r w:rsidRPr="007C6AA9">
        <w:rPr>
          <w:rFonts w:ascii="Arial Narrow" w:eastAsia="Times New Roman" w:hAnsi="Arial Narrow" w:cs="Arial"/>
          <w:lang w:eastAsia="hu-HU"/>
        </w:rPr>
        <w:t>Méptv</w:t>
      </w:r>
      <w:proofErr w:type="spellEnd"/>
      <w:r w:rsidRPr="007C6AA9">
        <w:rPr>
          <w:rFonts w:ascii="Arial Narrow" w:eastAsia="Times New Roman" w:hAnsi="Arial Narrow" w:cs="Arial"/>
          <w:lang w:eastAsia="hu-HU"/>
        </w:rPr>
        <w:t>.) 127.§ (1) bekezdése szerint a magyar államot elővásárlási jog illeti meg</w:t>
      </w:r>
    </w:p>
    <w:p w14:paraId="14DA7BD9" w14:textId="77777777" w:rsidR="001910A3" w:rsidRPr="007C6AA9" w:rsidRDefault="001910A3" w:rsidP="000803D2">
      <w:pPr>
        <w:pStyle w:val="Nincstrkz"/>
        <w:ind w:left="-284" w:right="64"/>
        <w:jc w:val="both"/>
        <w:rPr>
          <w:rFonts w:ascii="Arial Narrow" w:eastAsia="Times New Roman" w:hAnsi="Arial Narrow" w:cs="Arial"/>
          <w:lang w:eastAsia="hu-HU"/>
        </w:rPr>
      </w:pPr>
      <w:r w:rsidRPr="007C6AA9">
        <w:rPr>
          <w:rFonts w:ascii="Arial Narrow" w:eastAsia="Times New Roman" w:hAnsi="Arial Narrow" w:cs="Arial"/>
          <w:lang w:eastAsia="hu-HU"/>
        </w:rPr>
        <w:t>a) e törvény erejénél fogva az 1998. január 1-je előtt műemlék, műemlék jellegű, városképi jelentőségű kategóriában védettséget szerző védett műemlék ingatlanok esetében,</w:t>
      </w:r>
    </w:p>
    <w:p w14:paraId="1CCDF985" w14:textId="77777777" w:rsidR="001910A3" w:rsidRPr="007C6AA9" w:rsidRDefault="001910A3" w:rsidP="000803D2">
      <w:pPr>
        <w:pStyle w:val="Nincstrkz"/>
        <w:ind w:left="-284" w:right="64"/>
        <w:jc w:val="both"/>
        <w:rPr>
          <w:rFonts w:ascii="Arial Narrow" w:eastAsia="Times New Roman" w:hAnsi="Arial Narrow" w:cs="Arial"/>
          <w:lang w:eastAsia="hu-HU"/>
        </w:rPr>
      </w:pPr>
      <w:r w:rsidRPr="007C6AA9">
        <w:rPr>
          <w:rFonts w:ascii="Arial Narrow" w:eastAsia="Times New Roman" w:hAnsi="Arial Narrow" w:cs="Arial"/>
          <w:lang w:eastAsia="hu-HU"/>
        </w:rPr>
        <w:t>b) az 1998. január 1-jétől védettséget szerzett műemlék ingatlanok esetében akkor, ha ezt a védetté nyilvánító vagy a védettséget módosító rendelet kimondja.</w:t>
      </w:r>
    </w:p>
    <w:p w14:paraId="24EA13F2" w14:textId="77777777" w:rsidR="001910A3" w:rsidRPr="007C6AA9" w:rsidRDefault="001910A3" w:rsidP="000803D2">
      <w:pPr>
        <w:pStyle w:val="Nincstrkz"/>
        <w:ind w:left="-284" w:right="64"/>
        <w:jc w:val="both"/>
        <w:rPr>
          <w:rFonts w:ascii="Arial Narrow" w:eastAsia="Times New Roman" w:hAnsi="Arial Narrow" w:cs="Arial"/>
          <w:lang w:eastAsia="hu-HU"/>
        </w:rPr>
      </w:pPr>
      <w:r w:rsidRPr="007C6AA9">
        <w:rPr>
          <w:rFonts w:ascii="Arial Narrow" w:eastAsia="Times New Roman" w:hAnsi="Arial Narrow" w:cs="Arial"/>
          <w:lang w:eastAsia="hu-HU"/>
        </w:rPr>
        <w:t xml:space="preserve">A </w:t>
      </w:r>
      <w:proofErr w:type="spellStart"/>
      <w:r w:rsidRPr="007C6AA9">
        <w:rPr>
          <w:rFonts w:ascii="Arial Narrow" w:eastAsia="Times New Roman" w:hAnsi="Arial Narrow" w:cs="Arial"/>
          <w:lang w:eastAsia="hu-HU"/>
        </w:rPr>
        <w:t>Méptv</w:t>
      </w:r>
      <w:proofErr w:type="spellEnd"/>
      <w:r w:rsidRPr="007C6AA9">
        <w:rPr>
          <w:rFonts w:ascii="Arial Narrow" w:eastAsia="Times New Roman" w:hAnsi="Arial Narrow" w:cs="Arial"/>
          <w:lang w:eastAsia="hu-HU"/>
        </w:rPr>
        <w:t xml:space="preserve">. 127.§ (6) bekezdése szerint a Magyar Állam műemlékeken fennálló elővásárlási jogát a kulturális örökség védelméért felelős miniszter gyakorolja. </w:t>
      </w:r>
    </w:p>
    <w:p w14:paraId="430C0055" w14:textId="77777777" w:rsidR="001910A3" w:rsidRDefault="001910A3" w:rsidP="001910A3">
      <w:pPr>
        <w:pStyle w:val="Nincstrkz"/>
        <w:ind w:right="64"/>
        <w:jc w:val="both"/>
        <w:rPr>
          <w:rFonts w:ascii="Arial Narrow" w:eastAsia="Times New Roman" w:hAnsi="Arial Narrow" w:cs="Arial"/>
          <w:lang w:eastAsia="hu-HU"/>
        </w:rPr>
      </w:pPr>
    </w:p>
    <w:p w14:paraId="3E75996A" w14:textId="77777777" w:rsidR="001910A3" w:rsidRPr="007C6AA9" w:rsidRDefault="001910A3" w:rsidP="000803D2">
      <w:pPr>
        <w:pStyle w:val="Nincstrkz"/>
        <w:ind w:left="-283" w:right="64"/>
        <w:jc w:val="both"/>
        <w:rPr>
          <w:rFonts w:ascii="Arial Narrow" w:eastAsia="Times New Roman" w:hAnsi="Arial Narrow" w:cs="Arial"/>
          <w:lang w:eastAsia="hu-HU"/>
        </w:rPr>
      </w:pPr>
      <w:r w:rsidRPr="007C6AA9">
        <w:rPr>
          <w:rFonts w:ascii="Arial Narrow" w:eastAsia="Times New Roman" w:hAnsi="Arial Narrow" w:cs="Arial"/>
          <w:lang w:eastAsia="hu-HU"/>
        </w:rPr>
        <w:t xml:space="preserve">Fentieknek és a kulturális örökség védelmével kapcsolatos szabályokról szóló 68/2018. (IV.9.) Korm. rendelet (a továbbiakban: Korm.rendelet) 86.§ a) pontjának megfelelően Vevő köteles az ajánlatot (adásvételi szerződést) a kulturális örökség védelméért felelős miniszterhez címezve, a Fejér Vármegyei Kormányhivatalnak megküldeni. Az elővásárlási jog gyakorlására a jogosultnak az adásvételi szerződés Fejér Vármegyei Kormányhivatalhoz történő megérkezésétől számított 30 napos határidőt biztosít a Korm. rendelet </w:t>
      </w:r>
      <w:r w:rsidRPr="007C6AA9">
        <w:rPr>
          <w:rFonts w:ascii="Arial Narrow" w:hAnsi="Arial Narrow" w:cs="Arial"/>
        </w:rPr>
        <w:t>86.§ d) pontja, mely határidő az f) pont szerint</w:t>
      </w:r>
      <w:r w:rsidRPr="007C6AA9">
        <w:rPr>
          <w:rFonts w:ascii="Arial Narrow" w:eastAsia="Times New Roman" w:hAnsi="Arial Narrow" w:cs="Arial"/>
          <w:lang w:eastAsia="hu-HU"/>
        </w:rPr>
        <w:t xml:space="preserve"> jogvesztő.</w:t>
      </w:r>
    </w:p>
    <w:p w14:paraId="408B5DDC" w14:textId="77777777" w:rsidR="001910A3" w:rsidRPr="007C6AA9" w:rsidRDefault="001910A3" w:rsidP="000803D2">
      <w:pPr>
        <w:pStyle w:val="Nincstrkz"/>
        <w:ind w:left="-284" w:right="64"/>
        <w:jc w:val="both"/>
        <w:rPr>
          <w:rFonts w:ascii="Arial Narrow" w:hAnsi="Arial Narrow" w:cs="Arial"/>
        </w:rPr>
      </w:pPr>
      <w:r w:rsidRPr="007C6AA9">
        <w:rPr>
          <w:rFonts w:ascii="Arial Narrow" w:hAnsi="Arial Narrow" w:cs="Arial"/>
        </w:rPr>
        <w:t xml:space="preserve">A </w:t>
      </w:r>
      <w:proofErr w:type="spellStart"/>
      <w:r w:rsidRPr="007C6AA9">
        <w:rPr>
          <w:rFonts w:ascii="Arial Narrow" w:hAnsi="Arial Narrow" w:cs="Arial"/>
        </w:rPr>
        <w:t>Méptv</w:t>
      </w:r>
      <w:proofErr w:type="spellEnd"/>
      <w:r w:rsidRPr="007C6AA9">
        <w:rPr>
          <w:rFonts w:ascii="Arial Narrow" w:hAnsi="Arial Narrow" w:cs="Arial"/>
        </w:rPr>
        <w:t xml:space="preserve">. 126. § (1) bekezdésének értelmében a kulturális örökség védelméért felelős miniszter jóváhagyása szükséges az olyan jogügylethez, melynek alapján a nemzeti vagyon körébe tartozó műemlék tulajdonjoga átruházásra kerül, vagy egyéb módon kikerül a nemzeti vagyon köréből, vagy azon osztott tulajdon létesül, mely jóváhagyás nélkül a jogügylet érvénytelen a </w:t>
      </w:r>
      <w:proofErr w:type="spellStart"/>
      <w:r w:rsidRPr="007C6AA9">
        <w:rPr>
          <w:rFonts w:ascii="Arial Narrow" w:hAnsi="Arial Narrow" w:cs="Arial"/>
        </w:rPr>
        <w:t>Méptv</w:t>
      </w:r>
      <w:proofErr w:type="spellEnd"/>
      <w:r w:rsidRPr="007C6AA9">
        <w:rPr>
          <w:rFonts w:ascii="Arial Narrow" w:hAnsi="Arial Narrow" w:cs="Arial"/>
        </w:rPr>
        <w:t>. 126.§ (5) bekezdés szerint. A miniszter a jóváhagyást a kérelem beérkezésétől számított 30 napon belül adja meg a Korm. rendelet 85.§ szerint.</w:t>
      </w:r>
    </w:p>
    <w:p w14:paraId="3D9C9F68" w14:textId="77777777" w:rsidR="001910A3" w:rsidRPr="007C6AA9" w:rsidRDefault="001910A3" w:rsidP="000803D2">
      <w:pPr>
        <w:ind w:left="-284"/>
        <w:jc w:val="both"/>
        <w:rPr>
          <w:rFonts w:ascii="Arial Narrow" w:hAnsi="Arial Narrow" w:cs="Arial"/>
          <w:sz w:val="22"/>
          <w:szCs w:val="22"/>
        </w:rPr>
      </w:pPr>
    </w:p>
    <w:p w14:paraId="3C9C347E" w14:textId="77777777" w:rsidR="001910A3" w:rsidRPr="007C6AA9" w:rsidRDefault="001910A3" w:rsidP="000803D2">
      <w:pPr>
        <w:ind w:left="-142"/>
        <w:jc w:val="both"/>
        <w:rPr>
          <w:rFonts w:ascii="Arial Narrow" w:hAnsi="Arial Narrow" w:cs="Arial"/>
          <w:sz w:val="22"/>
          <w:szCs w:val="22"/>
        </w:rPr>
      </w:pPr>
      <w:r w:rsidRPr="007C6AA9">
        <w:rPr>
          <w:rFonts w:ascii="Arial Narrow" w:hAnsi="Arial Narrow" w:cs="Arial"/>
          <w:sz w:val="22"/>
          <w:szCs w:val="22"/>
        </w:rPr>
        <w:t xml:space="preserve">A pályázati eljárásban érintett ingatlanok </w:t>
      </w:r>
    </w:p>
    <w:p w14:paraId="4F96AC33" w14:textId="77777777" w:rsidR="001910A3" w:rsidRPr="007C6AA9" w:rsidRDefault="001910A3" w:rsidP="000803D2">
      <w:pPr>
        <w:numPr>
          <w:ilvl w:val="0"/>
          <w:numId w:val="2"/>
        </w:numPr>
        <w:ind w:left="190"/>
        <w:jc w:val="both"/>
        <w:rPr>
          <w:rFonts w:ascii="Arial Narrow" w:hAnsi="Arial Narrow" w:cs="Arial"/>
          <w:sz w:val="22"/>
          <w:szCs w:val="22"/>
        </w:rPr>
      </w:pPr>
      <w:r w:rsidRPr="007C6AA9">
        <w:rPr>
          <w:rFonts w:ascii="Arial Narrow" w:hAnsi="Arial Narrow" w:cs="Arial"/>
          <w:sz w:val="22"/>
          <w:szCs w:val="22"/>
        </w:rPr>
        <w:t>műszaki állapotáért, valamint</w:t>
      </w:r>
    </w:p>
    <w:p w14:paraId="625905FA" w14:textId="77777777" w:rsidR="001910A3" w:rsidRDefault="001910A3" w:rsidP="000803D2">
      <w:pPr>
        <w:numPr>
          <w:ilvl w:val="0"/>
          <w:numId w:val="2"/>
        </w:numPr>
        <w:ind w:left="190"/>
        <w:jc w:val="both"/>
        <w:rPr>
          <w:rFonts w:ascii="Arial Narrow" w:hAnsi="Arial Narrow" w:cs="Arial"/>
          <w:sz w:val="22"/>
          <w:szCs w:val="22"/>
        </w:rPr>
      </w:pPr>
      <w:r w:rsidRPr="007C6AA9">
        <w:rPr>
          <w:rFonts w:ascii="Arial Narrow" w:hAnsi="Arial Narrow" w:cs="Arial"/>
          <w:sz w:val="22"/>
          <w:szCs w:val="22"/>
        </w:rPr>
        <w:t>az elektromos vezetékekhez tartozó kapcsolók csatlakozóaljak állagáért, működőképes állapotáért,</w:t>
      </w:r>
    </w:p>
    <w:p w14:paraId="0C4745C7" w14:textId="77777777" w:rsidR="001910A3" w:rsidRPr="007C6AA9" w:rsidRDefault="001910A3" w:rsidP="000803D2">
      <w:pPr>
        <w:numPr>
          <w:ilvl w:val="0"/>
          <w:numId w:val="2"/>
        </w:numPr>
        <w:ind w:left="190"/>
        <w:jc w:val="both"/>
        <w:rPr>
          <w:rFonts w:ascii="Arial Narrow" w:hAnsi="Arial Narrow" w:cs="Arial"/>
          <w:sz w:val="22"/>
          <w:szCs w:val="22"/>
        </w:rPr>
      </w:pPr>
      <w:r w:rsidRPr="007C6AA9">
        <w:rPr>
          <w:rFonts w:ascii="Arial Narrow" w:hAnsi="Arial Narrow" w:cs="Arial"/>
          <w:sz w:val="22"/>
          <w:szCs w:val="22"/>
        </w:rPr>
        <w:t>az ingatlanokat is magában foglaló épület központi berendezései (így különösen, de nem kizárólagosan a víz-, a csatorna- és a gázvezeték és a hozzájuk tartozó szerelvények, ideértve az ingatlanban levő vezetékszakaszt is, az elektromos vezeték és érintésvédelmi rendszer állagáért, működőképes állapotáért</w:t>
      </w:r>
    </w:p>
    <w:p w14:paraId="254CA3BC" w14:textId="77777777" w:rsidR="001910A3" w:rsidRPr="007C6AA9" w:rsidRDefault="001910A3" w:rsidP="000803D2">
      <w:pPr>
        <w:numPr>
          <w:ilvl w:val="0"/>
          <w:numId w:val="2"/>
        </w:numPr>
        <w:ind w:left="190"/>
        <w:jc w:val="both"/>
        <w:rPr>
          <w:rFonts w:ascii="Arial Narrow" w:hAnsi="Arial Narrow" w:cs="Arial"/>
          <w:sz w:val="22"/>
          <w:szCs w:val="22"/>
        </w:rPr>
      </w:pPr>
      <w:r w:rsidRPr="007C6AA9">
        <w:rPr>
          <w:rFonts w:ascii="Arial Narrow" w:hAnsi="Arial Narrow" w:cs="Arial"/>
          <w:sz w:val="22"/>
          <w:szCs w:val="22"/>
        </w:rPr>
        <w:t>az ingatlanokhoz kapcsolódó – mért vagy méretlen – közművezetékek állapotáért, a közművek használhatóságáért és a közműórák meglétéért,</w:t>
      </w:r>
    </w:p>
    <w:p w14:paraId="08321EDE" w14:textId="77777777" w:rsidR="001910A3" w:rsidRPr="007C6AA9" w:rsidRDefault="001910A3" w:rsidP="000803D2">
      <w:pPr>
        <w:ind w:left="-142"/>
        <w:jc w:val="both"/>
        <w:rPr>
          <w:rFonts w:ascii="Arial Narrow" w:hAnsi="Arial Narrow" w:cs="Arial"/>
          <w:sz w:val="22"/>
          <w:szCs w:val="22"/>
        </w:rPr>
      </w:pPr>
      <w:r w:rsidRPr="007C6AA9">
        <w:rPr>
          <w:rFonts w:ascii="Arial Narrow" w:hAnsi="Arial Narrow" w:cs="Arial"/>
          <w:sz w:val="22"/>
          <w:szCs w:val="22"/>
        </w:rPr>
        <w:t xml:space="preserve">az Önkormányzat nem vállal felelősséget, e tekintetben a jog-, és kellékszavatossági igényeket kizárja. </w:t>
      </w:r>
    </w:p>
    <w:p w14:paraId="05D6EDA3" w14:textId="77777777" w:rsidR="001910A3" w:rsidRPr="007C6AA9" w:rsidRDefault="001910A3" w:rsidP="001910A3">
      <w:pPr>
        <w:jc w:val="both"/>
        <w:rPr>
          <w:rFonts w:ascii="Arial Narrow" w:hAnsi="Arial Narrow" w:cs="Arial"/>
          <w:sz w:val="22"/>
          <w:szCs w:val="22"/>
        </w:rPr>
      </w:pPr>
    </w:p>
    <w:p w14:paraId="21674887" w14:textId="77777777" w:rsidR="001910A3" w:rsidRPr="007C6AA9" w:rsidRDefault="001910A3" w:rsidP="000803D2">
      <w:pPr>
        <w:ind w:left="-283"/>
        <w:jc w:val="both"/>
        <w:rPr>
          <w:rFonts w:ascii="Arial Narrow" w:hAnsi="Arial Narrow" w:cs="Arial"/>
          <w:sz w:val="22"/>
          <w:szCs w:val="22"/>
        </w:rPr>
      </w:pPr>
      <w:r w:rsidRPr="007C6AA9">
        <w:rPr>
          <w:rFonts w:ascii="Arial Narrow" w:hAnsi="Arial Narrow" w:cs="Arial"/>
          <w:sz w:val="22"/>
          <w:szCs w:val="22"/>
        </w:rPr>
        <w:t>Az ingatlanok használatát a vonatkozó jogszabályi előírások, a társasház szervezeti- és működési szabályzata, illetőleg házirendje korlátozhatja. A társasházi közös tulajdonban álló részeket, az egyes ingatlanokhoz tartozó társasházi osztatlan közös eszmei tulajdoni hányadot a társasházi alapító okirat tartalmazza.</w:t>
      </w:r>
    </w:p>
    <w:p w14:paraId="1256335F" w14:textId="77777777" w:rsidR="001910A3" w:rsidRPr="007C6AA9" w:rsidRDefault="001910A3" w:rsidP="000803D2">
      <w:pPr>
        <w:ind w:left="-283"/>
        <w:jc w:val="both"/>
        <w:rPr>
          <w:rFonts w:ascii="Arial Narrow" w:hAnsi="Arial Narrow" w:cs="Arial"/>
          <w:sz w:val="22"/>
          <w:szCs w:val="22"/>
        </w:rPr>
      </w:pPr>
    </w:p>
    <w:p w14:paraId="0FFD6C33" w14:textId="77777777" w:rsidR="001910A3" w:rsidRPr="007C6AA9" w:rsidRDefault="001910A3" w:rsidP="000803D2">
      <w:pPr>
        <w:ind w:left="-283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7C6AA9">
        <w:rPr>
          <w:rFonts w:ascii="Arial Narrow" w:hAnsi="Arial Narrow" w:cs="Arial"/>
          <w:sz w:val="22"/>
          <w:szCs w:val="22"/>
        </w:rPr>
        <w:t>Az ingatlanok megtekintett állapotban kerülnek értékesítésre.</w:t>
      </w:r>
      <w:r w:rsidRPr="007C6AA9">
        <w:rPr>
          <w:rFonts w:ascii="Arial Narrow" w:hAnsi="Arial Narrow" w:cs="Arial"/>
          <w:b/>
          <w:bCs/>
          <w:sz w:val="22"/>
          <w:szCs w:val="22"/>
        </w:rPr>
        <w:t xml:space="preserve"> </w:t>
      </w:r>
    </w:p>
    <w:p w14:paraId="082CAC35" w14:textId="77777777" w:rsidR="001910A3" w:rsidRPr="007C6AA9" w:rsidRDefault="001910A3" w:rsidP="000803D2">
      <w:pPr>
        <w:ind w:left="-283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7C6AA9">
        <w:rPr>
          <w:rFonts w:ascii="Arial Narrow" w:hAnsi="Arial Narrow" w:cs="Arial"/>
          <w:sz w:val="22"/>
          <w:szCs w:val="22"/>
        </w:rPr>
        <w:t>Az ingatlanok járószintje, illetőleg falazata időszakonként vagy állandó jelleggel vizesek, nedvesek lehetnek. Ennek oka az ingatlanok járószint alatti (szuterén, pinceszint) elhelyezkedése, valamint az épületek alapszigetelésének hiányosságai, illetőleg teljes hiánya, valamint a szellőzés megoldatlansága.</w:t>
      </w:r>
    </w:p>
    <w:p w14:paraId="34D73244" w14:textId="77777777" w:rsidR="001910A3" w:rsidRPr="007C6AA9" w:rsidRDefault="001910A3" w:rsidP="000803D2">
      <w:pPr>
        <w:ind w:left="-284"/>
        <w:jc w:val="both"/>
        <w:rPr>
          <w:rFonts w:ascii="Arial Narrow" w:hAnsi="Arial Narrow" w:cs="Arial"/>
          <w:sz w:val="22"/>
          <w:szCs w:val="22"/>
        </w:rPr>
      </w:pPr>
      <w:r w:rsidRPr="007C6AA9">
        <w:rPr>
          <w:rFonts w:ascii="Arial Narrow" w:hAnsi="Arial Narrow" w:cs="Arial"/>
          <w:sz w:val="22"/>
          <w:szCs w:val="22"/>
        </w:rPr>
        <w:t xml:space="preserve">A társasházak alapító okiratában a társasház tulajdonostársai számára elővásárlási jog nincs kikötve. </w:t>
      </w:r>
    </w:p>
    <w:p w14:paraId="3EB01958" w14:textId="77777777" w:rsidR="000803D2" w:rsidRDefault="000803D2" w:rsidP="000803D2">
      <w:pPr>
        <w:pStyle w:val="Alcm"/>
        <w:spacing w:after="0"/>
        <w:ind w:left="-284"/>
        <w:jc w:val="both"/>
        <w:rPr>
          <w:rFonts w:ascii="Arial Narrow" w:hAnsi="Arial Narrow" w:cs="Arial"/>
          <w:sz w:val="22"/>
          <w:szCs w:val="22"/>
        </w:rPr>
      </w:pPr>
    </w:p>
    <w:p w14:paraId="04C9191E" w14:textId="77777777" w:rsidR="001910A3" w:rsidRPr="007C6AA9" w:rsidRDefault="001910A3" w:rsidP="000803D2">
      <w:pPr>
        <w:pStyle w:val="Alcm"/>
        <w:spacing w:after="0"/>
        <w:ind w:left="-284"/>
        <w:jc w:val="both"/>
        <w:rPr>
          <w:rFonts w:ascii="Arial Narrow" w:hAnsi="Arial Narrow" w:cs="Arial"/>
          <w:sz w:val="22"/>
          <w:szCs w:val="22"/>
        </w:rPr>
      </w:pPr>
      <w:r w:rsidRPr="007C6AA9">
        <w:rPr>
          <w:rFonts w:ascii="Arial Narrow" w:hAnsi="Arial Narrow" w:cs="Arial"/>
          <w:sz w:val="22"/>
          <w:szCs w:val="22"/>
        </w:rPr>
        <w:t xml:space="preserve">A pályázatokat egy példányban, </w:t>
      </w:r>
      <w:r w:rsidRPr="007C6AA9">
        <w:rPr>
          <w:rFonts w:ascii="Arial Narrow" w:hAnsi="Arial Narrow" w:cs="Arial"/>
          <w:b/>
          <w:sz w:val="22"/>
          <w:szCs w:val="22"/>
        </w:rPr>
        <w:t>zárt borítékban,</w:t>
      </w:r>
      <w:r w:rsidRPr="007C6AA9">
        <w:rPr>
          <w:rFonts w:ascii="Arial Narrow" w:hAnsi="Arial Narrow" w:cs="Arial"/>
          <w:sz w:val="22"/>
          <w:szCs w:val="22"/>
        </w:rPr>
        <w:t xml:space="preserve"> </w:t>
      </w:r>
      <w:r w:rsidRPr="007C6AA9">
        <w:rPr>
          <w:rFonts w:ascii="Arial Narrow" w:hAnsi="Arial Narrow" w:cs="Arial"/>
          <w:b/>
          <w:sz w:val="22"/>
          <w:szCs w:val="22"/>
        </w:rPr>
        <w:t>„Pályázat a Székesfehérvár, …. szám alatti ingatlan megvásárlására”</w:t>
      </w:r>
      <w:r w:rsidRPr="007C6AA9">
        <w:rPr>
          <w:rFonts w:ascii="Arial Narrow" w:hAnsi="Arial Narrow" w:cs="Arial"/>
          <w:sz w:val="22"/>
          <w:szCs w:val="22"/>
        </w:rPr>
        <w:t xml:space="preserve"> jeligével ellátva, az ingatlanokat kezelő </w:t>
      </w:r>
      <w:r w:rsidRPr="007C6AA9">
        <w:rPr>
          <w:rFonts w:ascii="Arial Narrow" w:hAnsi="Arial Narrow" w:cs="Arial"/>
          <w:b/>
          <w:sz w:val="22"/>
          <w:szCs w:val="22"/>
        </w:rPr>
        <w:t>Székesfehérvári Városfejlesztési Közhasznú Nonprofit Kft.</w:t>
      </w:r>
      <w:r w:rsidRPr="007C6AA9">
        <w:rPr>
          <w:rFonts w:ascii="Arial Narrow" w:hAnsi="Arial Narrow" w:cs="Arial"/>
          <w:sz w:val="22"/>
          <w:szCs w:val="22"/>
        </w:rPr>
        <w:t>-</w:t>
      </w:r>
      <w:proofErr w:type="spellStart"/>
      <w:r w:rsidRPr="007C6AA9">
        <w:rPr>
          <w:rFonts w:ascii="Arial Narrow" w:hAnsi="Arial Narrow" w:cs="Arial"/>
          <w:sz w:val="22"/>
          <w:szCs w:val="22"/>
        </w:rPr>
        <w:t>hez</w:t>
      </w:r>
      <w:proofErr w:type="spellEnd"/>
      <w:r w:rsidRPr="007C6AA9">
        <w:rPr>
          <w:rFonts w:ascii="Arial Narrow" w:hAnsi="Arial Narrow" w:cs="Arial"/>
          <w:sz w:val="22"/>
          <w:szCs w:val="22"/>
        </w:rPr>
        <w:t xml:space="preserve"> (8000 Székesfehérvár, Irányi Dániel utca 4., udvari épület földszint, jogi osztály) kell személyesen benyújtani. </w:t>
      </w:r>
    </w:p>
    <w:p w14:paraId="31D546B3" w14:textId="77777777" w:rsidR="000803D2" w:rsidRDefault="000803D2" w:rsidP="000803D2">
      <w:pPr>
        <w:pStyle w:val="Alcm"/>
        <w:spacing w:after="0"/>
        <w:ind w:left="-284"/>
        <w:jc w:val="both"/>
        <w:rPr>
          <w:rFonts w:ascii="Arial Narrow" w:hAnsi="Arial Narrow" w:cs="Arial"/>
          <w:sz w:val="22"/>
          <w:szCs w:val="22"/>
        </w:rPr>
      </w:pPr>
    </w:p>
    <w:p w14:paraId="5E0620B6" w14:textId="77777777" w:rsidR="001910A3" w:rsidRDefault="001910A3" w:rsidP="000803D2">
      <w:pPr>
        <w:pStyle w:val="Alcm"/>
        <w:spacing w:after="0"/>
        <w:ind w:left="-284"/>
        <w:jc w:val="both"/>
        <w:rPr>
          <w:rFonts w:ascii="Arial Narrow" w:hAnsi="Arial Narrow" w:cs="Arial"/>
          <w:sz w:val="22"/>
          <w:szCs w:val="22"/>
        </w:rPr>
      </w:pPr>
      <w:r w:rsidRPr="007C6AA9">
        <w:rPr>
          <w:rFonts w:ascii="Arial Narrow" w:hAnsi="Arial Narrow" w:cs="Arial"/>
          <w:sz w:val="22"/>
          <w:szCs w:val="22"/>
        </w:rPr>
        <w:t>Figyelem! A pályázatok csak személyesen nyújthatók be!</w:t>
      </w:r>
    </w:p>
    <w:p w14:paraId="2C21BE3C" w14:textId="77777777" w:rsidR="00F50D15" w:rsidRPr="00F50D15" w:rsidRDefault="00F50D15" w:rsidP="000803D2">
      <w:pPr>
        <w:ind w:left="-284"/>
      </w:pPr>
    </w:p>
    <w:p w14:paraId="258BCEA7" w14:textId="77777777" w:rsidR="001910A3" w:rsidRPr="004F366C" w:rsidRDefault="001910A3" w:rsidP="000803D2">
      <w:pPr>
        <w:pStyle w:val="Alcm"/>
        <w:ind w:left="-284"/>
        <w:jc w:val="both"/>
        <w:rPr>
          <w:rFonts w:ascii="Arial Narrow" w:hAnsi="Arial Narrow" w:cs="Arial"/>
          <w:b/>
          <w:sz w:val="22"/>
          <w:szCs w:val="22"/>
        </w:rPr>
      </w:pPr>
      <w:r w:rsidRPr="007C6AA9">
        <w:rPr>
          <w:rFonts w:ascii="Arial Narrow" w:hAnsi="Arial Narrow" w:cs="Arial"/>
          <w:b/>
          <w:sz w:val="22"/>
          <w:szCs w:val="22"/>
        </w:rPr>
        <w:t>Kapcsolattartók:</w:t>
      </w:r>
    </w:p>
    <w:p w14:paraId="7F83A1C0" w14:textId="77777777" w:rsidR="001910A3" w:rsidRDefault="001910A3" w:rsidP="004F053A">
      <w:pPr>
        <w:pStyle w:val="Alcm"/>
        <w:ind w:left="-284"/>
        <w:jc w:val="both"/>
        <w:rPr>
          <w:rFonts w:ascii="Arial Narrow" w:hAnsi="Arial Narrow" w:cs="Arial"/>
          <w:sz w:val="22"/>
          <w:szCs w:val="22"/>
        </w:rPr>
      </w:pPr>
      <w:r w:rsidRPr="007C6AA9">
        <w:rPr>
          <w:rFonts w:ascii="Arial Narrow" w:hAnsi="Arial Narrow" w:cs="Arial"/>
          <w:b/>
          <w:sz w:val="22"/>
          <w:szCs w:val="22"/>
        </w:rPr>
        <w:t>Ingatlanok megtekintése:</w:t>
      </w:r>
      <w:r>
        <w:rPr>
          <w:rFonts w:ascii="Arial Narrow" w:hAnsi="Arial Narrow" w:cs="Arial"/>
          <w:b/>
          <w:sz w:val="22"/>
          <w:szCs w:val="22"/>
        </w:rPr>
        <w:t xml:space="preserve"> </w:t>
      </w:r>
      <w:r w:rsidRPr="007C6AA9">
        <w:rPr>
          <w:rFonts w:ascii="Arial Narrow" w:hAnsi="Arial Narrow" w:cs="Arial"/>
          <w:sz w:val="22"/>
          <w:szCs w:val="22"/>
        </w:rPr>
        <w:t xml:space="preserve">Gajdó János, telefon: 70/66-99-336, e-mail: </w:t>
      </w:r>
      <w:hyperlink r:id="rId8" w:history="1">
        <w:r w:rsidRPr="00A71B62">
          <w:rPr>
            <w:rStyle w:val="Hiperhivatkozs"/>
            <w:rFonts w:ascii="Arial Narrow" w:hAnsi="Arial Narrow" w:cs="Arial"/>
            <w:sz w:val="22"/>
            <w:szCs w:val="22"/>
          </w:rPr>
          <w:t>gajdo.janos@proalbaregia.hu</w:t>
        </w:r>
      </w:hyperlink>
    </w:p>
    <w:p w14:paraId="14CA3F4F" w14:textId="77777777" w:rsidR="001910A3" w:rsidRPr="00794F29" w:rsidRDefault="001910A3" w:rsidP="004F053A">
      <w:pPr>
        <w:pStyle w:val="Alcm"/>
        <w:ind w:left="-284"/>
        <w:jc w:val="both"/>
        <w:rPr>
          <w:rFonts w:ascii="Arial Narrow" w:hAnsi="Arial Narrow" w:cs="Arial"/>
          <w:b/>
          <w:sz w:val="22"/>
          <w:szCs w:val="22"/>
        </w:rPr>
      </w:pPr>
      <w:r w:rsidRPr="00794F29">
        <w:rPr>
          <w:rFonts w:ascii="Arial Narrow" w:hAnsi="Arial Narrow" w:cs="Arial"/>
          <w:b/>
          <w:sz w:val="22"/>
          <w:szCs w:val="22"/>
        </w:rPr>
        <w:t xml:space="preserve">Egyéb kérdések: </w:t>
      </w:r>
      <w:r w:rsidRPr="00794F29">
        <w:rPr>
          <w:rFonts w:ascii="Arial Narrow" w:hAnsi="Arial Narrow" w:cs="Arial"/>
          <w:bCs/>
          <w:sz w:val="22"/>
          <w:szCs w:val="22"/>
        </w:rPr>
        <w:t xml:space="preserve">Dr. Takács Dénes Bálint, telefon: 70/66-99-337, e-mail: </w:t>
      </w:r>
      <w:hyperlink r:id="rId9" w:history="1">
        <w:r w:rsidRPr="00794F29">
          <w:rPr>
            <w:rStyle w:val="Hiperhivatkozs"/>
            <w:rFonts w:ascii="Arial Narrow" w:hAnsi="Arial Narrow" w:cs="Arial"/>
            <w:bCs/>
            <w:sz w:val="22"/>
            <w:szCs w:val="22"/>
          </w:rPr>
          <w:t>takacs.denes@proalbaregia.hu</w:t>
        </w:r>
      </w:hyperlink>
    </w:p>
    <w:p w14:paraId="2DEB73EC" w14:textId="77777777" w:rsidR="00FB435D" w:rsidRDefault="00FB435D" w:rsidP="004F053A">
      <w:pPr>
        <w:ind w:left="-284"/>
        <w:jc w:val="both"/>
        <w:rPr>
          <w:rFonts w:ascii="Arial Narrow" w:hAnsi="Arial Narrow" w:cs="Arial"/>
          <w:b/>
          <w:sz w:val="22"/>
          <w:szCs w:val="22"/>
          <w:highlight w:val="magenta"/>
        </w:rPr>
      </w:pPr>
    </w:p>
    <w:p w14:paraId="3CCADD61" w14:textId="77777777" w:rsidR="001910A3" w:rsidRPr="00C17256" w:rsidRDefault="001910A3" w:rsidP="004F053A">
      <w:pPr>
        <w:ind w:left="-284"/>
        <w:jc w:val="both"/>
        <w:rPr>
          <w:rFonts w:ascii="Arial Narrow" w:hAnsi="Arial Narrow" w:cs="Arial"/>
          <w:b/>
          <w:sz w:val="22"/>
          <w:szCs w:val="22"/>
        </w:rPr>
      </w:pPr>
      <w:r w:rsidRPr="00C17256">
        <w:rPr>
          <w:rFonts w:ascii="Arial Narrow" w:hAnsi="Arial Narrow" w:cs="Arial"/>
          <w:b/>
          <w:sz w:val="22"/>
          <w:szCs w:val="22"/>
        </w:rPr>
        <w:t>Pályázatok beadási határideje: 2026. október 30. (péntek) 09:00.</w:t>
      </w:r>
    </w:p>
    <w:p w14:paraId="4D9BB85D" w14:textId="77777777" w:rsidR="001910A3" w:rsidRPr="00C17256" w:rsidRDefault="001910A3" w:rsidP="004F053A">
      <w:pPr>
        <w:ind w:left="-284"/>
        <w:jc w:val="both"/>
        <w:rPr>
          <w:rFonts w:ascii="Arial Narrow" w:hAnsi="Arial Narrow" w:cs="Arial"/>
          <w:sz w:val="22"/>
          <w:szCs w:val="22"/>
        </w:rPr>
      </w:pPr>
      <w:r w:rsidRPr="00C17256">
        <w:rPr>
          <w:rFonts w:ascii="Arial Narrow" w:hAnsi="Arial Narrow" w:cs="Arial"/>
          <w:sz w:val="22"/>
          <w:szCs w:val="22"/>
        </w:rPr>
        <w:t xml:space="preserve">A pályázat akkor minősül határidőre benyújtottnak, ha a pályázat ezen időpontig a fent megjelölt címre megérkezik. </w:t>
      </w:r>
    </w:p>
    <w:p w14:paraId="69FCB7BA" w14:textId="77777777" w:rsidR="001910A3" w:rsidRPr="00C17256" w:rsidRDefault="001910A3" w:rsidP="004F053A">
      <w:pPr>
        <w:ind w:left="-284"/>
        <w:jc w:val="both"/>
        <w:rPr>
          <w:rFonts w:ascii="Arial Narrow" w:hAnsi="Arial Narrow" w:cs="Arial"/>
          <w:b/>
          <w:sz w:val="22"/>
          <w:szCs w:val="22"/>
        </w:rPr>
      </w:pPr>
      <w:r w:rsidRPr="00C17256">
        <w:rPr>
          <w:rFonts w:ascii="Arial Narrow" w:hAnsi="Arial Narrow" w:cs="Arial"/>
          <w:sz w:val="22"/>
          <w:szCs w:val="22"/>
        </w:rPr>
        <w:t>A határidőn túl érkezett pályázat érvénytelen.</w:t>
      </w:r>
    </w:p>
    <w:p w14:paraId="1F2142A6" w14:textId="77777777" w:rsidR="001910A3" w:rsidRPr="00C17256" w:rsidRDefault="001910A3" w:rsidP="004F053A">
      <w:pPr>
        <w:ind w:left="-284"/>
        <w:jc w:val="both"/>
        <w:rPr>
          <w:rFonts w:ascii="Arial Narrow" w:hAnsi="Arial Narrow" w:cs="Arial"/>
          <w:b/>
          <w:sz w:val="22"/>
          <w:szCs w:val="22"/>
        </w:rPr>
      </w:pPr>
    </w:p>
    <w:p w14:paraId="5A06993E" w14:textId="77777777" w:rsidR="001910A3" w:rsidRPr="00C17256" w:rsidRDefault="001910A3" w:rsidP="004F053A">
      <w:pPr>
        <w:ind w:left="-284" w:right="-143"/>
        <w:jc w:val="both"/>
        <w:rPr>
          <w:rFonts w:ascii="Arial Narrow" w:hAnsi="Arial Narrow" w:cs="Arial"/>
          <w:sz w:val="22"/>
          <w:szCs w:val="22"/>
        </w:rPr>
      </w:pPr>
      <w:r w:rsidRPr="00C17256">
        <w:rPr>
          <w:rFonts w:ascii="Arial Narrow" w:hAnsi="Arial Narrow" w:cs="Arial"/>
          <w:b/>
          <w:sz w:val="22"/>
          <w:szCs w:val="22"/>
        </w:rPr>
        <w:t>Pályázatok bontásának időpontja, helyszíne: 2026. október 30. (péntek) 09:30 óra,</w:t>
      </w:r>
      <w:r w:rsidRPr="00C17256">
        <w:rPr>
          <w:rFonts w:ascii="Arial Narrow" w:hAnsi="Arial Narrow" w:cs="Arial"/>
          <w:sz w:val="22"/>
          <w:szCs w:val="22"/>
        </w:rPr>
        <w:t xml:space="preserve"> </w:t>
      </w:r>
    </w:p>
    <w:p w14:paraId="4A31CF8A" w14:textId="77777777" w:rsidR="001910A3" w:rsidRPr="00C17256" w:rsidRDefault="001910A3" w:rsidP="004F053A">
      <w:pPr>
        <w:ind w:left="-284" w:right="-143"/>
        <w:jc w:val="both"/>
        <w:rPr>
          <w:rFonts w:ascii="Arial Narrow" w:hAnsi="Arial Narrow" w:cs="Arial"/>
          <w:sz w:val="22"/>
          <w:szCs w:val="22"/>
        </w:rPr>
      </w:pPr>
      <w:r w:rsidRPr="00C17256">
        <w:rPr>
          <w:rFonts w:ascii="Arial Narrow" w:hAnsi="Arial Narrow" w:cs="Arial"/>
          <w:sz w:val="22"/>
          <w:szCs w:val="22"/>
        </w:rPr>
        <w:t xml:space="preserve">Székesfehérvári Városfejlesztési Közhasznú Nonprofit Kft. 8000 Székesfehérvár, Irányi Dániel utca 4., udvari épület </w:t>
      </w:r>
    </w:p>
    <w:p w14:paraId="73F3D02C" w14:textId="77777777" w:rsidR="001910A3" w:rsidRPr="00C17256" w:rsidRDefault="001910A3" w:rsidP="004F053A">
      <w:pPr>
        <w:ind w:left="-284" w:right="-143"/>
        <w:jc w:val="both"/>
        <w:rPr>
          <w:rFonts w:ascii="Arial Narrow" w:hAnsi="Arial Narrow" w:cs="Arial"/>
          <w:b/>
          <w:bCs/>
          <w:sz w:val="22"/>
          <w:szCs w:val="22"/>
        </w:rPr>
      </w:pPr>
    </w:p>
    <w:p w14:paraId="6B862F87" w14:textId="77777777" w:rsidR="001910A3" w:rsidRPr="00C17256" w:rsidRDefault="001910A3" w:rsidP="004F053A">
      <w:pPr>
        <w:ind w:left="-284" w:right="-143"/>
        <w:jc w:val="both"/>
        <w:rPr>
          <w:rFonts w:ascii="Arial Narrow" w:hAnsi="Arial Narrow" w:cs="Arial"/>
          <w:sz w:val="22"/>
          <w:szCs w:val="22"/>
        </w:rPr>
      </w:pPr>
      <w:r w:rsidRPr="00C17256">
        <w:rPr>
          <w:rFonts w:ascii="Arial Narrow" w:hAnsi="Arial Narrow" w:cs="Arial"/>
          <w:b/>
          <w:bCs/>
          <w:sz w:val="22"/>
          <w:szCs w:val="22"/>
        </w:rPr>
        <w:t>A pályázatok bontásán a pályázók – külön értesítés nélkül – vehetnek részt.</w:t>
      </w:r>
    </w:p>
    <w:p w14:paraId="15DA3E83" w14:textId="77777777" w:rsidR="001910A3" w:rsidRPr="00C17256" w:rsidRDefault="001910A3" w:rsidP="004F053A">
      <w:pPr>
        <w:ind w:left="-284"/>
        <w:jc w:val="both"/>
        <w:rPr>
          <w:rFonts w:ascii="Arial Narrow" w:hAnsi="Arial Narrow" w:cs="Arial"/>
          <w:b/>
          <w:sz w:val="22"/>
          <w:szCs w:val="22"/>
        </w:rPr>
      </w:pPr>
    </w:p>
    <w:p w14:paraId="709CF3CA" w14:textId="77777777" w:rsidR="001910A3" w:rsidRPr="00C17256" w:rsidRDefault="001910A3" w:rsidP="004F053A">
      <w:pPr>
        <w:ind w:left="-284"/>
        <w:jc w:val="both"/>
        <w:rPr>
          <w:rFonts w:ascii="Arial Narrow" w:hAnsi="Arial Narrow" w:cs="Arial"/>
          <w:b/>
          <w:sz w:val="22"/>
          <w:szCs w:val="22"/>
        </w:rPr>
      </w:pPr>
      <w:r w:rsidRPr="00C17256">
        <w:rPr>
          <w:rFonts w:ascii="Arial Narrow" w:hAnsi="Arial Narrow" w:cs="Arial"/>
          <w:b/>
          <w:sz w:val="22"/>
          <w:szCs w:val="22"/>
        </w:rPr>
        <w:t xml:space="preserve">Az esetleges licittárgyalás időpontja, helyszíne: 2026. október 30. (péntek) </w:t>
      </w:r>
    </w:p>
    <w:p w14:paraId="5041822B" w14:textId="77777777" w:rsidR="001910A3" w:rsidRDefault="001910A3" w:rsidP="004F053A">
      <w:pPr>
        <w:ind w:left="-284"/>
        <w:jc w:val="both"/>
        <w:rPr>
          <w:rFonts w:ascii="Arial Narrow" w:hAnsi="Arial Narrow" w:cs="Arial"/>
          <w:sz w:val="22"/>
          <w:szCs w:val="22"/>
        </w:rPr>
      </w:pPr>
      <w:r w:rsidRPr="00387FC9">
        <w:rPr>
          <w:rFonts w:ascii="Arial Narrow" w:hAnsi="Arial Narrow" w:cs="Arial"/>
          <w:b/>
          <w:sz w:val="22"/>
          <w:szCs w:val="22"/>
        </w:rPr>
        <w:t xml:space="preserve">A pályázatok bontását követően azonnal, </w:t>
      </w:r>
      <w:r w:rsidRPr="00387FC9">
        <w:rPr>
          <w:rFonts w:ascii="Arial Narrow" w:hAnsi="Arial Narrow" w:cs="Arial"/>
          <w:sz w:val="22"/>
          <w:szCs w:val="22"/>
        </w:rPr>
        <w:t>Székesfehérvári Városfejlesztési Közhasznú Nonprofit Kft. Székesfehérvár, Irányi Dániel utca 4. udvari épület.</w:t>
      </w:r>
    </w:p>
    <w:p w14:paraId="7C2B9A23" w14:textId="77777777" w:rsidR="001910A3" w:rsidRDefault="001910A3" w:rsidP="004F053A">
      <w:pPr>
        <w:ind w:left="-284"/>
        <w:jc w:val="both"/>
        <w:rPr>
          <w:rFonts w:ascii="Arial Narrow" w:hAnsi="Arial Narrow" w:cs="Arial"/>
          <w:sz w:val="22"/>
          <w:szCs w:val="22"/>
        </w:rPr>
      </w:pPr>
    </w:p>
    <w:p w14:paraId="2FC52DD9" w14:textId="77777777" w:rsidR="001910A3" w:rsidRPr="00237627" w:rsidRDefault="001910A3" w:rsidP="001910A3">
      <w:pPr>
        <w:jc w:val="center"/>
        <w:rPr>
          <w:rFonts w:ascii="Arial Narrow" w:hAnsi="Arial Narrow" w:cs="Arial"/>
          <w:b/>
          <w:bCs/>
          <w:color w:val="FF0000"/>
          <w:sz w:val="28"/>
          <w:szCs w:val="28"/>
          <w:u w:val="single"/>
        </w:rPr>
      </w:pPr>
      <w:r w:rsidRPr="00237627">
        <w:rPr>
          <w:rFonts w:ascii="Arial Narrow" w:hAnsi="Arial Narrow" w:cs="Arial"/>
          <w:b/>
          <w:bCs/>
          <w:sz w:val="28"/>
          <w:szCs w:val="28"/>
          <w:u w:val="single"/>
        </w:rPr>
        <w:t>Pályázati feltételek és tájékoztató:</w:t>
      </w:r>
    </w:p>
    <w:p w14:paraId="3A7C9E7F" w14:textId="77777777" w:rsidR="001910A3" w:rsidRDefault="001910A3" w:rsidP="001910A3">
      <w:pPr>
        <w:ind w:hanging="5245"/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7C6AA9">
        <w:rPr>
          <w:rFonts w:ascii="Arial Narrow" w:hAnsi="Arial Narrow" w:cs="Arial"/>
          <w:b/>
          <w:sz w:val="22"/>
          <w:szCs w:val="22"/>
          <w:u w:val="single"/>
        </w:rPr>
        <w:t>Pályázati feltételek és tájékoztató:</w:t>
      </w:r>
    </w:p>
    <w:p w14:paraId="59D93E9C" w14:textId="77777777" w:rsidR="001910A3" w:rsidRPr="007C6AA9" w:rsidRDefault="001910A3" w:rsidP="00C17256">
      <w:pPr>
        <w:ind w:left="1" w:hanging="284"/>
        <w:jc w:val="both"/>
        <w:rPr>
          <w:rFonts w:ascii="Arial Narrow" w:hAnsi="Arial Narrow" w:cs="Arial"/>
          <w:sz w:val="22"/>
          <w:szCs w:val="22"/>
        </w:rPr>
      </w:pPr>
      <w:r w:rsidRPr="007C6AA9">
        <w:rPr>
          <w:rFonts w:ascii="Arial Narrow" w:hAnsi="Arial Narrow" w:cs="Arial"/>
          <w:b/>
          <w:bCs/>
          <w:sz w:val="22"/>
          <w:szCs w:val="22"/>
        </w:rPr>
        <w:t>1.</w:t>
      </w:r>
      <w:r w:rsidRPr="007C6AA9">
        <w:rPr>
          <w:rFonts w:ascii="Arial Narrow" w:hAnsi="Arial Narrow" w:cs="Arial"/>
          <w:sz w:val="22"/>
          <w:szCs w:val="22"/>
        </w:rPr>
        <w:t xml:space="preserve"> Az ingatlanokra természetes személyek, egyéni vállalkozók, ill. a nemzeti vagyonról szóló 2011. évi CXCVI. törvény 3. § (1) bekezdés 1. pontjában meghatározottak szerinti átlátható szervezetek pályázhatnak.</w:t>
      </w:r>
    </w:p>
    <w:p w14:paraId="7E43C3A8" w14:textId="77777777" w:rsidR="001910A3" w:rsidRPr="007C6AA9" w:rsidRDefault="001910A3" w:rsidP="00C17256">
      <w:pPr>
        <w:ind w:left="-142"/>
        <w:jc w:val="both"/>
        <w:rPr>
          <w:rFonts w:ascii="Arial Narrow" w:hAnsi="Arial Narrow" w:cs="Arial"/>
          <w:sz w:val="22"/>
          <w:szCs w:val="22"/>
        </w:rPr>
      </w:pPr>
    </w:p>
    <w:p w14:paraId="08B5EDD5" w14:textId="77777777" w:rsidR="001910A3" w:rsidRPr="007C6AA9" w:rsidRDefault="001910A3" w:rsidP="00C17256">
      <w:pPr>
        <w:ind w:left="-284"/>
        <w:jc w:val="both"/>
        <w:rPr>
          <w:rFonts w:ascii="Arial Narrow" w:hAnsi="Arial Narrow" w:cs="Arial"/>
          <w:sz w:val="22"/>
          <w:szCs w:val="22"/>
        </w:rPr>
      </w:pPr>
      <w:r w:rsidRPr="007C6AA9">
        <w:rPr>
          <w:rFonts w:ascii="Arial Narrow" w:hAnsi="Arial Narrow" w:cs="Arial"/>
          <w:b/>
          <w:sz w:val="22"/>
          <w:szCs w:val="22"/>
        </w:rPr>
        <w:t xml:space="preserve">2. A pályázat érvényességének feltételei: </w:t>
      </w:r>
    </w:p>
    <w:p w14:paraId="4671CA23" w14:textId="77777777" w:rsidR="001910A3" w:rsidRDefault="001910A3" w:rsidP="001910A3">
      <w:pPr>
        <w:pStyle w:val="Default"/>
        <w:ind w:left="284"/>
        <w:jc w:val="both"/>
        <w:rPr>
          <w:rFonts w:ascii="Arial Narrow" w:hAnsi="Arial Narrow"/>
          <w:sz w:val="22"/>
          <w:szCs w:val="22"/>
        </w:rPr>
      </w:pPr>
      <w:r w:rsidRPr="007C6AA9">
        <w:rPr>
          <w:rFonts w:ascii="Arial Narrow" w:hAnsi="Arial Narrow"/>
          <w:sz w:val="22"/>
          <w:szCs w:val="22"/>
        </w:rPr>
        <w:t xml:space="preserve">A pályázathoz a következő iratok együttes benyújtása szükséges. </w:t>
      </w:r>
    </w:p>
    <w:p w14:paraId="16647EAE" w14:textId="77777777" w:rsidR="001910A3" w:rsidRPr="007C6AA9" w:rsidRDefault="001910A3" w:rsidP="001910A3">
      <w:pPr>
        <w:pStyle w:val="Default"/>
        <w:ind w:left="284"/>
        <w:jc w:val="both"/>
        <w:rPr>
          <w:rFonts w:ascii="Arial Narrow" w:hAnsi="Arial Narrow"/>
          <w:sz w:val="22"/>
          <w:szCs w:val="22"/>
        </w:rPr>
      </w:pPr>
      <w:r w:rsidRPr="007C6AA9">
        <w:rPr>
          <w:rFonts w:ascii="Arial Narrow" w:hAnsi="Arial Narrow"/>
          <w:sz w:val="22"/>
          <w:szCs w:val="22"/>
        </w:rPr>
        <w:t xml:space="preserve">A pályázat, valamint a becsatolt mellékletek minden oldalát aláírással kell ellátni. </w:t>
      </w:r>
    </w:p>
    <w:p w14:paraId="285C8426" w14:textId="77777777" w:rsidR="001910A3" w:rsidRDefault="001910A3" w:rsidP="00C17256">
      <w:pPr>
        <w:pStyle w:val="Default"/>
        <w:numPr>
          <w:ilvl w:val="0"/>
          <w:numId w:val="2"/>
        </w:numPr>
        <w:spacing w:after="31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A 3. </w:t>
      </w:r>
      <w:r w:rsidRPr="007C6AA9">
        <w:rPr>
          <w:rFonts w:ascii="Arial Narrow" w:hAnsi="Arial Narrow"/>
          <w:sz w:val="22"/>
          <w:szCs w:val="22"/>
        </w:rPr>
        <w:t xml:space="preserve">pontban leírt pályázati biztosíték bankszámlára határidőben történő befizetését igazoló bizonylat, </w:t>
      </w:r>
    </w:p>
    <w:p w14:paraId="00465C5B" w14:textId="77777777" w:rsidR="001910A3" w:rsidRPr="007C6AA9" w:rsidRDefault="001910A3" w:rsidP="00C17256">
      <w:pPr>
        <w:pStyle w:val="Default"/>
        <w:numPr>
          <w:ilvl w:val="0"/>
          <w:numId w:val="2"/>
        </w:numPr>
        <w:spacing w:after="31"/>
        <w:jc w:val="both"/>
        <w:rPr>
          <w:rFonts w:ascii="Arial Narrow" w:hAnsi="Arial Narrow"/>
          <w:sz w:val="22"/>
          <w:szCs w:val="22"/>
        </w:rPr>
      </w:pPr>
      <w:r w:rsidRPr="007C6AA9">
        <w:rPr>
          <w:rFonts w:ascii="Arial Narrow" w:hAnsi="Arial Narrow"/>
          <w:sz w:val="22"/>
          <w:szCs w:val="22"/>
        </w:rPr>
        <w:t xml:space="preserve">kitöltött pályázati adatlap, melyen </w:t>
      </w:r>
    </w:p>
    <w:p w14:paraId="2651CB87" w14:textId="77777777" w:rsidR="001910A3" w:rsidRPr="007C6AA9" w:rsidRDefault="001910A3" w:rsidP="00C17256">
      <w:pPr>
        <w:pStyle w:val="Default"/>
        <w:spacing w:after="27"/>
        <w:ind w:left="709" w:firstLine="284"/>
        <w:jc w:val="both"/>
        <w:rPr>
          <w:rFonts w:ascii="Arial Narrow" w:hAnsi="Arial Narrow"/>
          <w:sz w:val="22"/>
          <w:szCs w:val="22"/>
        </w:rPr>
      </w:pPr>
      <w:r w:rsidRPr="007C6AA9">
        <w:rPr>
          <w:rFonts w:ascii="Arial Narrow" w:hAnsi="Arial Narrow"/>
          <w:sz w:val="22"/>
          <w:szCs w:val="22"/>
        </w:rPr>
        <w:t xml:space="preserve">− </w:t>
      </w:r>
      <w:r w:rsidRPr="007C6AA9">
        <w:rPr>
          <w:rFonts w:ascii="Arial Narrow" w:hAnsi="Arial Narrow"/>
          <w:sz w:val="22"/>
          <w:szCs w:val="22"/>
        </w:rPr>
        <w:tab/>
        <w:t xml:space="preserve">egyértelműen megjelölésre kerül az ingatlan, melyre a pályázat benyújtásra kerül, </w:t>
      </w:r>
    </w:p>
    <w:p w14:paraId="2AF9C3ED" w14:textId="77777777" w:rsidR="001910A3" w:rsidRPr="007C6AA9" w:rsidRDefault="001910A3" w:rsidP="00C17256">
      <w:pPr>
        <w:pStyle w:val="Default"/>
        <w:spacing w:after="27"/>
        <w:ind w:left="709" w:firstLine="284"/>
        <w:jc w:val="both"/>
        <w:rPr>
          <w:rFonts w:ascii="Arial Narrow" w:hAnsi="Arial Narrow"/>
          <w:sz w:val="22"/>
          <w:szCs w:val="22"/>
        </w:rPr>
      </w:pPr>
      <w:r w:rsidRPr="007C6AA9">
        <w:rPr>
          <w:rFonts w:ascii="Arial Narrow" w:hAnsi="Arial Narrow"/>
          <w:sz w:val="22"/>
          <w:szCs w:val="22"/>
        </w:rPr>
        <w:t xml:space="preserve">− </w:t>
      </w:r>
      <w:r w:rsidRPr="007C6AA9">
        <w:rPr>
          <w:rFonts w:ascii="Arial Narrow" w:hAnsi="Arial Narrow"/>
          <w:sz w:val="22"/>
          <w:szCs w:val="22"/>
        </w:rPr>
        <w:tab/>
        <w:t xml:space="preserve">egyértelműen megjelölésre kerül a vételárra tett ajánlat, </w:t>
      </w:r>
    </w:p>
    <w:p w14:paraId="4ADE20B5" w14:textId="77777777" w:rsidR="001910A3" w:rsidRPr="007C6AA9" w:rsidRDefault="001910A3" w:rsidP="00C17256">
      <w:pPr>
        <w:pStyle w:val="Default"/>
        <w:spacing w:after="27"/>
        <w:ind w:left="709" w:firstLine="284"/>
        <w:jc w:val="both"/>
        <w:rPr>
          <w:rFonts w:ascii="Arial Narrow" w:hAnsi="Arial Narrow"/>
          <w:sz w:val="22"/>
          <w:szCs w:val="22"/>
        </w:rPr>
      </w:pPr>
      <w:r w:rsidRPr="007C6AA9">
        <w:rPr>
          <w:rFonts w:ascii="Arial Narrow" w:hAnsi="Arial Narrow"/>
          <w:sz w:val="22"/>
          <w:szCs w:val="22"/>
        </w:rPr>
        <w:t xml:space="preserve">− </w:t>
      </w:r>
      <w:r w:rsidRPr="007C6AA9">
        <w:rPr>
          <w:rFonts w:ascii="Arial Narrow" w:hAnsi="Arial Narrow"/>
          <w:sz w:val="22"/>
          <w:szCs w:val="22"/>
        </w:rPr>
        <w:tab/>
        <w:t xml:space="preserve">nyilatkozni szükséges arról, hogy a pályázónak nincsen köztartozása, </w:t>
      </w:r>
    </w:p>
    <w:p w14:paraId="46998FC7" w14:textId="77777777" w:rsidR="001910A3" w:rsidRPr="007C6AA9" w:rsidRDefault="001910A3" w:rsidP="00C17256">
      <w:pPr>
        <w:pStyle w:val="Default"/>
        <w:spacing w:after="27"/>
        <w:ind w:left="1413" w:hanging="420"/>
        <w:jc w:val="both"/>
        <w:rPr>
          <w:rFonts w:ascii="Arial Narrow" w:hAnsi="Arial Narrow"/>
          <w:sz w:val="22"/>
          <w:szCs w:val="22"/>
        </w:rPr>
      </w:pPr>
      <w:r w:rsidRPr="007C6AA9">
        <w:rPr>
          <w:rFonts w:ascii="Arial Narrow" w:hAnsi="Arial Narrow"/>
          <w:sz w:val="22"/>
          <w:szCs w:val="22"/>
        </w:rPr>
        <w:t xml:space="preserve">− </w:t>
      </w:r>
      <w:r w:rsidRPr="007C6AA9">
        <w:rPr>
          <w:rFonts w:ascii="Arial Narrow" w:hAnsi="Arial Narrow"/>
          <w:sz w:val="22"/>
          <w:szCs w:val="22"/>
        </w:rPr>
        <w:tab/>
        <w:t xml:space="preserve">nyilatkozni szükséges arról, hogy a pályázó </w:t>
      </w:r>
      <w:r w:rsidRPr="007C6AA9">
        <w:rPr>
          <w:rFonts w:ascii="Arial Narrow" w:hAnsi="Arial Narrow"/>
          <w:sz w:val="22"/>
          <w:szCs w:val="22"/>
          <w:lang w:eastAsia="ar-SA"/>
        </w:rPr>
        <w:t>a pályázati kiírásban leírt valamennyi feltételt megértette, pályázati feltételeket elfogadja,</w:t>
      </w:r>
      <w:r w:rsidRPr="007C6AA9">
        <w:rPr>
          <w:rFonts w:ascii="Arial Narrow" w:hAnsi="Arial Narrow"/>
          <w:sz w:val="22"/>
          <w:szCs w:val="22"/>
        </w:rPr>
        <w:t xml:space="preserve"> </w:t>
      </w:r>
    </w:p>
    <w:p w14:paraId="0C2D9ED6" w14:textId="77777777" w:rsidR="001910A3" w:rsidRPr="007C6AA9" w:rsidRDefault="001910A3" w:rsidP="00C17256">
      <w:pPr>
        <w:pStyle w:val="Default"/>
        <w:ind w:left="709" w:firstLine="284"/>
        <w:jc w:val="both"/>
        <w:rPr>
          <w:rFonts w:ascii="Arial Narrow" w:hAnsi="Arial Narrow"/>
          <w:sz w:val="22"/>
          <w:szCs w:val="22"/>
        </w:rPr>
      </w:pPr>
      <w:r w:rsidRPr="007C6AA9">
        <w:rPr>
          <w:rFonts w:ascii="Arial Narrow" w:hAnsi="Arial Narrow"/>
          <w:sz w:val="22"/>
          <w:szCs w:val="22"/>
        </w:rPr>
        <w:t xml:space="preserve">− </w:t>
      </w:r>
      <w:r w:rsidRPr="007C6AA9">
        <w:rPr>
          <w:rFonts w:ascii="Arial Narrow" w:hAnsi="Arial Narrow"/>
          <w:sz w:val="22"/>
          <w:szCs w:val="22"/>
        </w:rPr>
        <w:tab/>
        <w:t>nyilatkozni szükséges arról, hogy az ingatlant mind a valóságban, mind a térképen megismerte</w:t>
      </w:r>
    </w:p>
    <w:p w14:paraId="4D332D8A" w14:textId="77777777" w:rsidR="001910A3" w:rsidRPr="007C6AA9" w:rsidRDefault="001910A3" w:rsidP="00C17256">
      <w:pPr>
        <w:pStyle w:val="Default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7C6AA9">
        <w:rPr>
          <w:rFonts w:ascii="Arial Narrow" w:hAnsi="Arial Narrow"/>
          <w:sz w:val="22"/>
          <w:szCs w:val="22"/>
        </w:rPr>
        <w:t xml:space="preserve">jogi személy esetén csatolandó: </w:t>
      </w:r>
    </w:p>
    <w:p w14:paraId="3F66F102" w14:textId="77777777" w:rsidR="001910A3" w:rsidRPr="007C6AA9" w:rsidRDefault="001910A3" w:rsidP="00C17256">
      <w:pPr>
        <w:numPr>
          <w:ilvl w:val="0"/>
          <w:numId w:val="1"/>
        </w:numPr>
        <w:ind w:firstLine="273"/>
        <w:jc w:val="both"/>
        <w:rPr>
          <w:rFonts w:ascii="Arial Narrow" w:hAnsi="Arial Narrow" w:cs="Arial"/>
          <w:sz w:val="22"/>
          <w:szCs w:val="22"/>
        </w:rPr>
      </w:pPr>
      <w:r w:rsidRPr="007C6AA9">
        <w:rPr>
          <w:rFonts w:ascii="Arial Narrow" w:hAnsi="Arial Narrow" w:cs="Arial"/>
          <w:sz w:val="22"/>
          <w:szCs w:val="22"/>
        </w:rPr>
        <w:t xml:space="preserve">nyilatkozat, </w:t>
      </w:r>
      <w:r>
        <w:rPr>
          <w:rFonts w:ascii="Arial Narrow" w:hAnsi="Arial Narrow" w:cs="Arial"/>
          <w:sz w:val="22"/>
          <w:szCs w:val="22"/>
        </w:rPr>
        <w:t>hogy</w:t>
      </w:r>
      <w:r w:rsidRPr="007C6AA9">
        <w:rPr>
          <w:rFonts w:ascii="Arial Narrow" w:hAnsi="Arial Narrow" w:cs="Arial"/>
          <w:sz w:val="22"/>
          <w:szCs w:val="22"/>
        </w:rPr>
        <w:t xml:space="preserve"> a pályázó a nemzeti vagyonról szóló 2011. évi CXCVI. törvény szerint átlátható szervezetnek minősül,</w:t>
      </w:r>
    </w:p>
    <w:p w14:paraId="6B38A673" w14:textId="77777777" w:rsidR="001910A3" w:rsidRPr="007C6AA9" w:rsidRDefault="001910A3" w:rsidP="00C17256">
      <w:pPr>
        <w:numPr>
          <w:ilvl w:val="0"/>
          <w:numId w:val="1"/>
        </w:numPr>
        <w:ind w:left="709" w:firstLine="284"/>
        <w:jc w:val="both"/>
        <w:rPr>
          <w:rFonts w:ascii="Arial Narrow" w:hAnsi="Arial Narrow" w:cs="Arial"/>
          <w:sz w:val="22"/>
          <w:szCs w:val="22"/>
        </w:rPr>
      </w:pPr>
      <w:r w:rsidRPr="007C6AA9">
        <w:rPr>
          <w:rFonts w:ascii="Arial Narrow" w:hAnsi="Arial Narrow" w:cs="Arial"/>
          <w:sz w:val="22"/>
          <w:szCs w:val="22"/>
        </w:rPr>
        <w:t>közjegyző által hitelesített aláírási címpéldány vagy ügyvéd által ellenjegyzett aláírás-minta másolata.</w:t>
      </w:r>
    </w:p>
    <w:p w14:paraId="775689FA" w14:textId="77777777" w:rsidR="001910A3" w:rsidRPr="007C6AA9" w:rsidRDefault="001910A3" w:rsidP="001910A3">
      <w:pPr>
        <w:jc w:val="both"/>
        <w:rPr>
          <w:rFonts w:ascii="Arial Narrow" w:hAnsi="Arial Narrow" w:cs="Arial"/>
          <w:sz w:val="22"/>
          <w:szCs w:val="22"/>
        </w:rPr>
      </w:pPr>
    </w:p>
    <w:p w14:paraId="4DF833EE" w14:textId="77777777" w:rsidR="00C17256" w:rsidRDefault="001910A3" w:rsidP="001910A3">
      <w:pPr>
        <w:ind w:left="284"/>
        <w:jc w:val="both"/>
        <w:rPr>
          <w:rFonts w:ascii="Arial Narrow" w:hAnsi="Arial Narrow" w:cs="Arial"/>
          <w:b/>
          <w:sz w:val="22"/>
          <w:szCs w:val="22"/>
        </w:rPr>
      </w:pPr>
      <w:r w:rsidRPr="007C6AA9">
        <w:rPr>
          <w:rFonts w:ascii="Arial Narrow" w:hAnsi="Arial Narrow" w:cs="Arial"/>
          <w:b/>
          <w:sz w:val="22"/>
          <w:szCs w:val="22"/>
        </w:rPr>
        <w:t xml:space="preserve">A hiányosan benyújtott pályázat érvénytelen! </w:t>
      </w:r>
      <w:r>
        <w:rPr>
          <w:rFonts w:ascii="Arial Narrow" w:hAnsi="Arial Narrow" w:cs="Arial"/>
          <w:b/>
          <w:sz w:val="22"/>
          <w:szCs w:val="22"/>
        </w:rPr>
        <w:t xml:space="preserve"> </w:t>
      </w:r>
    </w:p>
    <w:p w14:paraId="45ED11E5" w14:textId="77777777" w:rsidR="00C17256" w:rsidRDefault="00C17256" w:rsidP="001910A3">
      <w:pPr>
        <w:ind w:left="284"/>
        <w:jc w:val="both"/>
        <w:rPr>
          <w:rFonts w:ascii="Arial Narrow" w:hAnsi="Arial Narrow" w:cs="Arial"/>
          <w:b/>
          <w:sz w:val="22"/>
          <w:szCs w:val="22"/>
        </w:rPr>
      </w:pPr>
    </w:p>
    <w:p w14:paraId="32D44F44" w14:textId="77777777" w:rsidR="001910A3" w:rsidRPr="007C6AA9" w:rsidRDefault="001910A3" w:rsidP="001910A3">
      <w:pPr>
        <w:ind w:left="284"/>
        <w:jc w:val="both"/>
        <w:rPr>
          <w:rFonts w:ascii="Arial Narrow" w:hAnsi="Arial Narrow" w:cs="Arial"/>
          <w:b/>
          <w:sz w:val="22"/>
          <w:szCs w:val="22"/>
        </w:rPr>
      </w:pPr>
      <w:r w:rsidRPr="007C6AA9">
        <w:rPr>
          <w:rFonts w:ascii="Arial Narrow" w:hAnsi="Arial Narrow" w:cs="Arial"/>
          <w:b/>
          <w:sz w:val="22"/>
          <w:szCs w:val="22"/>
        </w:rPr>
        <w:t>Az Önkormányzat a pályázók részére a hiánypótlás lehetőségét nem biztosítja!</w:t>
      </w:r>
    </w:p>
    <w:p w14:paraId="15F1ABB6" w14:textId="77777777" w:rsidR="001910A3" w:rsidRPr="007C6AA9" w:rsidRDefault="001910A3" w:rsidP="001910A3">
      <w:pPr>
        <w:jc w:val="both"/>
        <w:rPr>
          <w:rFonts w:ascii="Arial Narrow" w:hAnsi="Arial Narrow" w:cs="Arial"/>
          <w:b/>
          <w:sz w:val="22"/>
          <w:szCs w:val="22"/>
        </w:rPr>
      </w:pPr>
    </w:p>
    <w:p w14:paraId="73552DF2" w14:textId="77777777" w:rsidR="00C17256" w:rsidRDefault="001910A3" w:rsidP="001910A3">
      <w:pPr>
        <w:ind w:left="284" w:hanging="284"/>
        <w:jc w:val="both"/>
        <w:rPr>
          <w:rFonts w:ascii="Arial Narrow" w:hAnsi="Arial Narrow" w:cs="Arial"/>
          <w:bCs/>
          <w:sz w:val="22"/>
          <w:szCs w:val="22"/>
        </w:rPr>
      </w:pPr>
      <w:r w:rsidRPr="007C6AA9">
        <w:rPr>
          <w:rFonts w:ascii="Arial Narrow" w:hAnsi="Arial Narrow" w:cs="Arial"/>
          <w:b/>
          <w:sz w:val="22"/>
          <w:szCs w:val="22"/>
        </w:rPr>
        <w:t xml:space="preserve">3.  A pályázó köteles </w:t>
      </w:r>
      <w:r w:rsidRPr="007C6AA9">
        <w:rPr>
          <w:rFonts w:ascii="Arial Narrow" w:hAnsi="Arial Narrow" w:cs="Arial"/>
          <w:b/>
          <w:sz w:val="22"/>
          <w:szCs w:val="22"/>
          <w:u w:val="single"/>
        </w:rPr>
        <w:t>a pályázni kívánt ingatlan bruttó forgalmi értéke (minimális eladási ára) 10%-</w:t>
      </w:r>
      <w:proofErr w:type="spellStart"/>
      <w:r w:rsidRPr="007C6AA9">
        <w:rPr>
          <w:rFonts w:ascii="Arial Narrow" w:hAnsi="Arial Narrow" w:cs="Arial"/>
          <w:b/>
          <w:sz w:val="22"/>
          <w:szCs w:val="22"/>
          <w:u w:val="single"/>
        </w:rPr>
        <w:t>ának</w:t>
      </w:r>
      <w:proofErr w:type="spellEnd"/>
      <w:r w:rsidRPr="007C6AA9">
        <w:rPr>
          <w:rFonts w:ascii="Arial Narrow" w:hAnsi="Arial Narrow" w:cs="Arial"/>
          <w:b/>
          <w:sz w:val="22"/>
          <w:szCs w:val="22"/>
          <w:u w:val="single"/>
        </w:rPr>
        <w:t xml:space="preserve"> megfelelő mértékű pályázati biztosíték</w:t>
      </w:r>
      <w:r w:rsidRPr="007C6AA9">
        <w:rPr>
          <w:rFonts w:ascii="Arial Narrow" w:hAnsi="Arial Narrow" w:cs="Arial"/>
          <w:b/>
          <w:bCs/>
          <w:sz w:val="22"/>
          <w:szCs w:val="22"/>
        </w:rPr>
        <w:t xml:space="preserve"> megfizetésére</w:t>
      </w:r>
      <w:r w:rsidRPr="007C6AA9">
        <w:rPr>
          <w:rFonts w:ascii="Arial Narrow" w:hAnsi="Arial Narrow" w:cs="Arial"/>
          <w:bCs/>
          <w:sz w:val="22"/>
          <w:szCs w:val="22"/>
        </w:rPr>
        <w:t>, amelyet</w:t>
      </w:r>
      <w:r w:rsidRPr="007C6AA9">
        <w:rPr>
          <w:rFonts w:ascii="Arial Narrow" w:hAnsi="Arial Narrow" w:cs="Arial"/>
          <w:sz w:val="22"/>
          <w:szCs w:val="22"/>
        </w:rPr>
        <w:t xml:space="preserve"> a Székesfehérvári Városfejlesztési Közhasznú Nonprofit Kft. Raiffeisen Bank Zrt. székesfehérvári fiókjánál vezetett 12023008-01131183-00100001 számú számlájára kell átutalni, bármely Raiffeisen Bankfiókban készpénzben befizetni, vagy készpénz-átutalási megbízással (csekk) megfizetni. </w:t>
      </w:r>
      <w:r w:rsidRPr="007C6AA9">
        <w:rPr>
          <w:rFonts w:ascii="Arial Narrow" w:hAnsi="Arial Narrow" w:cs="Arial"/>
          <w:bCs/>
          <w:sz w:val="22"/>
          <w:szCs w:val="22"/>
        </w:rPr>
        <w:t xml:space="preserve">Pályázó pályázati csekket a </w:t>
      </w:r>
      <w:r w:rsidRPr="007C6AA9">
        <w:rPr>
          <w:rFonts w:ascii="Arial Narrow" w:hAnsi="Arial Narrow" w:cs="Arial"/>
          <w:sz w:val="22"/>
          <w:szCs w:val="22"/>
        </w:rPr>
        <w:t>Székesfehérvári Városfejlesztési Közhasznú Nonprofit</w:t>
      </w:r>
      <w:r w:rsidRPr="007C6AA9">
        <w:rPr>
          <w:rFonts w:ascii="Arial Narrow" w:hAnsi="Arial Narrow" w:cs="Arial"/>
          <w:bCs/>
          <w:sz w:val="22"/>
          <w:szCs w:val="22"/>
        </w:rPr>
        <w:t xml:space="preserve"> Kft.-nél kaphat. </w:t>
      </w:r>
    </w:p>
    <w:p w14:paraId="25D08C09" w14:textId="77777777" w:rsidR="00C17256" w:rsidRDefault="00C17256" w:rsidP="001910A3">
      <w:pPr>
        <w:ind w:left="284" w:hanging="284"/>
        <w:jc w:val="both"/>
        <w:rPr>
          <w:rFonts w:ascii="Arial Narrow" w:hAnsi="Arial Narrow" w:cs="Arial"/>
          <w:sz w:val="22"/>
          <w:szCs w:val="22"/>
        </w:rPr>
      </w:pPr>
    </w:p>
    <w:p w14:paraId="4C98F722" w14:textId="77777777" w:rsidR="001910A3" w:rsidRPr="007C6AA9" w:rsidRDefault="001910A3" w:rsidP="00C17256">
      <w:pPr>
        <w:ind w:left="284"/>
        <w:jc w:val="both"/>
        <w:rPr>
          <w:rFonts w:ascii="Arial Narrow" w:hAnsi="Arial Narrow" w:cs="Arial"/>
          <w:bCs/>
          <w:sz w:val="22"/>
          <w:szCs w:val="22"/>
        </w:rPr>
      </w:pPr>
      <w:r w:rsidRPr="007C6AA9">
        <w:rPr>
          <w:rFonts w:ascii="Arial Narrow" w:hAnsi="Arial Narrow" w:cs="Arial"/>
          <w:sz w:val="22"/>
          <w:szCs w:val="22"/>
        </w:rPr>
        <w:t>A nyertes pályázó által befizetett pályázati biztosíték a vételárba beszámításra kerül, a többi pályázó részére a pályázati biztosítékot a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7C6AA9">
        <w:rPr>
          <w:rFonts w:ascii="Arial Narrow" w:hAnsi="Arial Narrow" w:cs="Arial"/>
          <w:sz w:val="22"/>
          <w:szCs w:val="22"/>
        </w:rPr>
        <w:t>Székesfehérvári Városfejlesztési Közhasznú Nonprofit</w:t>
      </w:r>
      <w:r w:rsidRPr="007C6AA9">
        <w:rPr>
          <w:rFonts w:ascii="Arial Narrow" w:hAnsi="Arial Narrow" w:cs="Arial"/>
          <w:bCs/>
          <w:sz w:val="22"/>
          <w:szCs w:val="22"/>
        </w:rPr>
        <w:t xml:space="preserve"> Kft.</w:t>
      </w:r>
      <w:r w:rsidRPr="007C6AA9">
        <w:rPr>
          <w:rFonts w:ascii="Arial Narrow" w:hAnsi="Arial Narrow" w:cs="Arial"/>
          <w:sz w:val="22"/>
          <w:szCs w:val="22"/>
        </w:rPr>
        <w:t xml:space="preserve"> az eredményhirdetést követő 15 napon belül, kamatmentesen visszautalja.</w:t>
      </w:r>
    </w:p>
    <w:p w14:paraId="234DA03B" w14:textId="77777777" w:rsidR="001910A3" w:rsidRPr="007C6AA9" w:rsidRDefault="001910A3" w:rsidP="001910A3">
      <w:pPr>
        <w:ind w:left="284"/>
        <w:jc w:val="both"/>
        <w:rPr>
          <w:rFonts w:ascii="Arial Narrow" w:hAnsi="Arial Narrow" w:cs="Arial"/>
          <w:b/>
          <w:sz w:val="22"/>
          <w:szCs w:val="22"/>
        </w:rPr>
      </w:pPr>
    </w:p>
    <w:p w14:paraId="7408B8D8" w14:textId="77777777" w:rsidR="001910A3" w:rsidRPr="007C6AA9" w:rsidRDefault="001910A3" w:rsidP="001910A3">
      <w:pPr>
        <w:ind w:left="284"/>
        <w:jc w:val="both"/>
        <w:rPr>
          <w:rFonts w:ascii="Arial Narrow" w:hAnsi="Arial Narrow" w:cs="Arial"/>
          <w:b/>
          <w:sz w:val="22"/>
          <w:szCs w:val="22"/>
        </w:rPr>
      </w:pPr>
      <w:r w:rsidRPr="007C6AA9">
        <w:rPr>
          <w:rFonts w:ascii="Arial Narrow" w:hAnsi="Arial Narrow" w:cs="Arial"/>
          <w:b/>
          <w:sz w:val="22"/>
          <w:szCs w:val="22"/>
        </w:rPr>
        <w:t xml:space="preserve">Amennyiben a szerződés megkötése a nyertes pályázónak felróható okból, vagy érdekkörében felmerült más okból hiúsul meg, a befizetett pályázati biztosíték az Önkormányzatot illeti meg. </w:t>
      </w:r>
      <w:r w:rsidRPr="007C6AA9">
        <w:rPr>
          <w:rFonts w:ascii="Arial Narrow" w:hAnsi="Arial Narrow" w:cs="Arial"/>
          <w:sz w:val="22"/>
          <w:szCs w:val="22"/>
        </w:rPr>
        <w:t>A pályázati biztosíték visszajár a pályázati felhívás Önkormányzat részéről történő visszavonása, a pályázó ajánlatának a pályázat beadási határidejének lejárta előtti visszavonása, valamint a pályázat érvénytelensége esetén is.</w:t>
      </w:r>
    </w:p>
    <w:p w14:paraId="0DA82644" w14:textId="77777777" w:rsidR="001910A3" w:rsidRPr="007C6AA9" w:rsidRDefault="001910A3" w:rsidP="001910A3">
      <w:pPr>
        <w:jc w:val="both"/>
        <w:rPr>
          <w:rFonts w:ascii="Arial Narrow" w:hAnsi="Arial Narrow" w:cs="Arial"/>
          <w:sz w:val="22"/>
          <w:szCs w:val="22"/>
        </w:rPr>
      </w:pPr>
    </w:p>
    <w:p w14:paraId="06D0B27B" w14:textId="77777777" w:rsidR="001910A3" w:rsidRPr="007C6AA9" w:rsidRDefault="001910A3" w:rsidP="001910A3">
      <w:pPr>
        <w:jc w:val="both"/>
        <w:rPr>
          <w:rFonts w:ascii="Arial Narrow" w:hAnsi="Arial Narrow" w:cs="Arial"/>
          <w:sz w:val="22"/>
          <w:szCs w:val="22"/>
        </w:rPr>
      </w:pPr>
      <w:r w:rsidRPr="007C6AA9">
        <w:rPr>
          <w:rFonts w:ascii="Arial Narrow" w:hAnsi="Arial Narrow" w:cs="Arial"/>
          <w:b/>
          <w:bCs/>
          <w:sz w:val="22"/>
          <w:szCs w:val="22"/>
        </w:rPr>
        <w:t>4.</w:t>
      </w:r>
      <w:r w:rsidRPr="007C6AA9">
        <w:rPr>
          <w:rFonts w:ascii="Arial Narrow" w:hAnsi="Arial Narrow" w:cs="Arial"/>
          <w:sz w:val="22"/>
          <w:szCs w:val="22"/>
        </w:rPr>
        <w:t xml:space="preserve"> A pályázati eljárás hivatalos nyelve a magyar.</w:t>
      </w:r>
    </w:p>
    <w:p w14:paraId="0F5BDFDE" w14:textId="77777777" w:rsidR="001910A3" w:rsidRPr="007C6AA9" w:rsidRDefault="001910A3" w:rsidP="001910A3">
      <w:pPr>
        <w:jc w:val="both"/>
        <w:rPr>
          <w:rFonts w:ascii="Arial Narrow" w:hAnsi="Arial Narrow" w:cs="Arial"/>
          <w:b/>
          <w:sz w:val="22"/>
          <w:szCs w:val="22"/>
        </w:rPr>
      </w:pPr>
    </w:p>
    <w:p w14:paraId="52A8108E" w14:textId="77777777" w:rsidR="00C17256" w:rsidRDefault="001910A3" w:rsidP="001910A3">
      <w:pPr>
        <w:ind w:left="284" w:hanging="284"/>
        <w:jc w:val="both"/>
        <w:rPr>
          <w:rFonts w:ascii="Arial Narrow" w:hAnsi="Arial Narrow" w:cs="Arial"/>
          <w:b/>
          <w:sz w:val="22"/>
          <w:szCs w:val="22"/>
        </w:rPr>
      </w:pPr>
      <w:r w:rsidRPr="007C6AA9">
        <w:rPr>
          <w:rFonts w:ascii="Arial Narrow" w:hAnsi="Arial Narrow" w:cs="Arial"/>
          <w:b/>
          <w:sz w:val="22"/>
          <w:szCs w:val="22"/>
        </w:rPr>
        <w:t xml:space="preserve">5. </w:t>
      </w:r>
      <w:r>
        <w:rPr>
          <w:rFonts w:ascii="Arial Narrow" w:hAnsi="Arial Narrow" w:cs="Arial"/>
          <w:b/>
          <w:sz w:val="22"/>
          <w:szCs w:val="22"/>
        </w:rPr>
        <w:tab/>
      </w:r>
      <w:r w:rsidRPr="007C6AA9">
        <w:rPr>
          <w:rFonts w:ascii="Arial Narrow" w:hAnsi="Arial Narrow" w:cs="Arial"/>
          <w:b/>
          <w:sz w:val="22"/>
          <w:szCs w:val="22"/>
        </w:rPr>
        <w:t>Bírálati szempont: megajánlott vételár.</w:t>
      </w:r>
      <w:r>
        <w:rPr>
          <w:rFonts w:ascii="Arial Narrow" w:hAnsi="Arial Narrow" w:cs="Arial"/>
          <w:b/>
          <w:sz w:val="22"/>
          <w:szCs w:val="22"/>
        </w:rPr>
        <w:t xml:space="preserve"> </w:t>
      </w:r>
    </w:p>
    <w:p w14:paraId="148FE750" w14:textId="77777777" w:rsidR="00C17256" w:rsidRDefault="00C17256" w:rsidP="001910A3">
      <w:pPr>
        <w:ind w:left="284" w:hanging="284"/>
        <w:jc w:val="both"/>
        <w:rPr>
          <w:rFonts w:ascii="Arial Narrow" w:hAnsi="Arial Narrow" w:cs="Arial"/>
          <w:b/>
          <w:sz w:val="22"/>
          <w:szCs w:val="22"/>
        </w:rPr>
      </w:pPr>
    </w:p>
    <w:p w14:paraId="6FA9A5BA" w14:textId="77777777" w:rsidR="00C17256" w:rsidRDefault="001910A3" w:rsidP="00C17256">
      <w:pPr>
        <w:ind w:left="284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7C6AA9">
        <w:rPr>
          <w:rFonts w:ascii="Arial Narrow" w:hAnsi="Arial Narrow" w:cs="Arial"/>
          <w:b/>
          <w:sz w:val="22"/>
          <w:szCs w:val="22"/>
        </w:rPr>
        <w:t xml:space="preserve">Az adott ingatlan eladási ára az érvényes pályázatok közül a legmagasabb vételi ajánlattal (legmagasabb megajánlott vételár) egyezik meg azzal, hogy a vételár nem lehet kevesebb az ingatlan forgalmi értékénél. </w:t>
      </w:r>
      <w:r w:rsidRPr="007C6AA9">
        <w:rPr>
          <w:rFonts w:ascii="Arial Narrow" w:hAnsi="Arial Narrow" w:cs="Arial"/>
          <w:b/>
          <w:bCs/>
          <w:sz w:val="22"/>
          <w:szCs w:val="22"/>
        </w:rPr>
        <w:t xml:space="preserve">A pályázat nyertese az a pályázó, aki a legmagasabb ajánlatot tette a vételárra feltéve, ha a pályázati kiírásnak mindenben megfelelő a pályázata. </w:t>
      </w:r>
    </w:p>
    <w:p w14:paraId="5A47BD37" w14:textId="77777777" w:rsidR="00C17256" w:rsidRDefault="00C17256" w:rsidP="00C17256">
      <w:pPr>
        <w:ind w:left="284"/>
        <w:jc w:val="both"/>
        <w:rPr>
          <w:rFonts w:ascii="Arial Narrow" w:hAnsi="Arial Narrow" w:cs="Arial"/>
          <w:b/>
          <w:bCs/>
          <w:sz w:val="22"/>
          <w:szCs w:val="22"/>
        </w:rPr>
      </w:pPr>
    </w:p>
    <w:p w14:paraId="0D32CF82" w14:textId="77777777" w:rsidR="001910A3" w:rsidRPr="007C6AA9" w:rsidRDefault="001910A3" w:rsidP="00C17256">
      <w:pPr>
        <w:ind w:left="284"/>
        <w:jc w:val="both"/>
        <w:rPr>
          <w:rFonts w:ascii="Arial Narrow" w:hAnsi="Arial Narrow" w:cs="Arial"/>
          <w:b/>
          <w:sz w:val="22"/>
          <w:szCs w:val="22"/>
        </w:rPr>
      </w:pPr>
      <w:r w:rsidRPr="007C6AA9">
        <w:rPr>
          <w:rFonts w:ascii="Arial Narrow" w:hAnsi="Arial Narrow" w:cs="Arial"/>
          <w:b/>
          <w:sz w:val="22"/>
          <w:szCs w:val="22"/>
        </w:rPr>
        <w:lastRenderedPageBreak/>
        <w:t>Amennyiben a legmagasabb vételi ajánlatot több érvényes pályázat azonosan tartalmazza, úgy az Önkormányzat a legmagasabb érvényes vételi ajánlatot tevők részére licittárgyalást tart</w:t>
      </w:r>
      <w:r w:rsidRPr="007C6AA9">
        <w:rPr>
          <w:rFonts w:ascii="Arial Narrow" w:hAnsi="Arial Narrow" w:cs="Arial"/>
          <w:sz w:val="22"/>
          <w:szCs w:val="22"/>
        </w:rPr>
        <w:t xml:space="preserve">, a licittárgyaláson megajánlható minimális licitlépcső 10 ezer forint. A licittárgyalás nyertese a legmagasabb vételi ajánlatot tevő pályázó, az ingatlan vételára a nyertes pályázó által ajánlott összeg. </w:t>
      </w:r>
      <w:r w:rsidRPr="007C6AA9">
        <w:rPr>
          <w:rFonts w:ascii="Arial Narrow" w:hAnsi="Arial Narrow" w:cs="Arial"/>
          <w:b/>
          <w:sz w:val="22"/>
          <w:szCs w:val="22"/>
        </w:rPr>
        <w:t>A licittárgyaláson a legmagasabb érvényes vételi ajánlatot tevő pályázók – külön értesítés nélkül – vehetnek részt</w:t>
      </w:r>
      <w:r w:rsidRPr="007C6AA9">
        <w:rPr>
          <w:rFonts w:ascii="Arial Narrow" w:hAnsi="Arial Narrow" w:cs="Arial"/>
          <w:sz w:val="22"/>
          <w:szCs w:val="22"/>
        </w:rPr>
        <w:t>.</w:t>
      </w:r>
    </w:p>
    <w:p w14:paraId="714F709C" w14:textId="77777777" w:rsidR="00C17256" w:rsidRDefault="00C17256" w:rsidP="001910A3">
      <w:pPr>
        <w:ind w:left="284"/>
        <w:jc w:val="both"/>
        <w:rPr>
          <w:rFonts w:ascii="Arial Narrow" w:hAnsi="Arial Narrow" w:cs="Arial"/>
          <w:sz w:val="22"/>
          <w:szCs w:val="22"/>
        </w:rPr>
      </w:pPr>
    </w:p>
    <w:p w14:paraId="0FA00E54" w14:textId="77777777" w:rsidR="001910A3" w:rsidRPr="007C6AA9" w:rsidRDefault="001910A3" w:rsidP="001910A3">
      <w:pPr>
        <w:ind w:left="284"/>
        <w:jc w:val="both"/>
        <w:rPr>
          <w:rFonts w:ascii="Arial Narrow" w:hAnsi="Arial Narrow" w:cs="Arial"/>
          <w:sz w:val="22"/>
          <w:szCs w:val="22"/>
        </w:rPr>
      </w:pPr>
      <w:r w:rsidRPr="007C6AA9">
        <w:rPr>
          <w:rFonts w:ascii="Arial Narrow" w:hAnsi="Arial Narrow" w:cs="Arial"/>
          <w:sz w:val="22"/>
          <w:szCs w:val="22"/>
        </w:rPr>
        <w:t>Amennyiben a legmagasabb vételi ajánlat az ingatlan forgalmi értékét nem éri el, úgy a pályázati eljárás eredménytelennek minősül. A pályázati eljárás eredményéről Székesfehérvár Megyei Jogú Város Önkormányzat Közgyűlése a pályázati határidő lejártát követő első ülésén dönt.</w:t>
      </w:r>
    </w:p>
    <w:p w14:paraId="0A527786" w14:textId="77777777" w:rsidR="001910A3" w:rsidRPr="007C6AA9" w:rsidRDefault="001910A3" w:rsidP="001910A3">
      <w:pPr>
        <w:jc w:val="both"/>
        <w:rPr>
          <w:rFonts w:ascii="Arial Narrow" w:hAnsi="Arial Narrow" w:cs="Arial"/>
          <w:b/>
          <w:sz w:val="22"/>
          <w:szCs w:val="22"/>
        </w:rPr>
      </w:pPr>
    </w:p>
    <w:p w14:paraId="18BFFC57" w14:textId="77777777" w:rsidR="001910A3" w:rsidRPr="007C6AA9" w:rsidRDefault="001910A3" w:rsidP="001910A3">
      <w:pPr>
        <w:ind w:left="360" w:hanging="360"/>
        <w:jc w:val="both"/>
        <w:rPr>
          <w:rFonts w:ascii="Arial Narrow" w:hAnsi="Arial Narrow" w:cs="Arial"/>
          <w:sz w:val="22"/>
          <w:szCs w:val="22"/>
        </w:rPr>
      </w:pPr>
      <w:r w:rsidRPr="007C6AA9">
        <w:rPr>
          <w:rFonts w:ascii="Arial Narrow" w:hAnsi="Arial Narrow" w:cs="Arial"/>
          <w:b/>
          <w:sz w:val="22"/>
          <w:szCs w:val="22"/>
        </w:rPr>
        <w:t>6. Érvénytelen a pályázat,</w:t>
      </w:r>
      <w:r w:rsidRPr="007C6AA9">
        <w:rPr>
          <w:rFonts w:ascii="Arial Narrow" w:hAnsi="Arial Narrow" w:cs="Arial"/>
          <w:sz w:val="22"/>
          <w:szCs w:val="22"/>
        </w:rPr>
        <w:t xml:space="preserve"> ha</w:t>
      </w:r>
    </w:p>
    <w:p w14:paraId="184052F9" w14:textId="77777777" w:rsidR="001910A3" w:rsidRPr="007C6AA9" w:rsidRDefault="001910A3" w:rsidP="001910A3">
      <w:pPr>
        <w:pStyle w:val="Default"/>
        <w:spacing w:after="31"/>
        <w:ind w:left="426" w:hanging="142"/>
        <w:jc w:val="both"/>
        <w:rPr>
          <w:rFonts w:ascii="Arial Narrow" w:hAnsi="Arial Narrow"/>
          <w:sz w:val="22"/>
          <w:szCs w:val="22"/>
        </w:rPr>
      </w:pPr>
      <w:r w:rsidRPr="007C6AA9">
        <w:rPr>
          <w:rFonts w:ascii="Arial Narrow" w:hAnsi="Arial Narrow"/>
          <w:sz w:val="22"/>
          <w:szCs w:val="22"/>
        </w:rPr>
        <w:t>- határidőn túl nyújtották be,</w:t>
      </w:r>
    </w:p>
    <w:p w14:paraId="76BBEB3A" w14:textId="77777777" w:rsidR="001910A3" w:rsidRPr="007C6AA9" w:rsidRDefault="001910A3" w:rsidP="001910A3">
      <w:pPr>
        <w:pStyle w:val="Default"/>
        <w:spacing w:after="31"/>
        <w:ind w:left="426" w:hanging="142"/>
        <w:jc w:val="both"/>
        <w:rPr>
          <w:rFonts w:ascii="Arial Narrow" w:hAnsi="Arial Narrow"/>
          <w:sz w:val="22"/>
          <w:szCs w:val="22"/>
        </w:rPr>
      </w:pPr>
      <w:r w:rsidRPr="007C6AA9">
        <w:rPr>
          <w:rFonts w:ascii="Arial Narrow" w:hAnsi="Arial Narrow"/>
          <w:sz w:val="22"/>
          <w:szCs w:val="22"/>
        </w:rPr>
        <w:t>- olyan pályázó nyújtotta be, aki nem jogosult részt venni a pályázaton,</w:t>
      </w:r>
    </w:p>
    <w:p w14:paraId="223C08EF" w14:textId="77777777" w:rsidR="001910A3" w:rsidRPr="007C6AA9" w:rsidRDefault="001910A3" w:rsidP="001910A3">
      <w:pPr>
        <w:pStyle w:val="Default"/>
        <w:spacing w:after="31"/>
        <w:ind w:left="426" w:hanging="142"/>
        <w:jc w:val="both"/>
        <w:rPr>
          <w:rFonts w:ascii="Arial Narrow" w:hAnsi="Arial Narrow"/>
          <w:sz w:val="22"/>
          <w:szCs w:val="22"/>
        </w:rPr>
      </w:pPr>
      <w:r w:rsidRPr="007C6AA9">
        <w:rPr>
          <w:rFonts w:ascii="Arial Narrow" w:hAnsi="Arial Narrow"/>
          <w:sz w:val="22"/>
          <w:szCs w:val="22"/>
        </w:rPr>
        <w:t>- a pályázat nem felel meg a pályázati kiírás tartalmi elemeinek, ideértve, ha a pályázati felhívásban megadott forgalmi értéknél alacsonyabb összegű ajánlati árat tartalmaz.</w:t>
      </w:r>
    </w:p>
    <w:p w14:paraId="742F6BD9" w14:textId="77777777" w:rsidR="001910A3" w:rsidRPr="007C6AA9" w:rsidRDefault="001910A3" w:rsidP="001910A3">
      <w:pPr>
        <w:jc w:val="both"/>
        <w:rPr>
          <w:rFonts w:ascii="Arial Narrow" w:hAnsi="Arial Narrow" w:cs="Arial"/>
          <w:sz w:val="22"/>
          <w:szCs w:val="22"/>
        </w:rPr>
      </w:pPr>
    </w:p>
    <w:p w14:paraId="5A49586B" w14:textId="77777777" w:rsidR="001910A3" w:rsidRPr="007C6AA9" w:rsidRDefault="001910A3" w:rsidP="001910A3">
      <w:pPr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7C6AA9">
        <w:rPr>
          <w:rFonts w:ascii="Arial Narrow" w:hAnsi="Arial Narrow" w:cs="Arial"/>
          <w:b/>
          <w:bCs/>
          <w:sz w:val="22"/>
          <w:szCs w:val="22"/>
        </w:rPr>
        <w:t>7.</w:t>
      </w:r>
      <w:r w:rsidRPr="007C6AA9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ab/>
      </w:r>
      <w:r w:rsidRPr="007C6AA9">
        <w:rPr>
          <w:rFonts w:ascii="Arial Narrow" w:hAnsi="Arial Narrow" w:cs="Arial"/>
          <w:sz w:val="22"/>
          <w:szCs w:val="22"/>
        </w:rPr>
        <w:t xml:space="preserve">Az adásvételi szerződést az eladásról szóló döntés közlésétől számított 60 napon belül kell megkötni. </w:t>
      </w:r>
    </w:p>
    <w:p w14:paraId="4AD1F2FD" w14:textId="77777777" w:rsidR="00C17256" w:rsidRDefault="00C17256" w:rsidP="00C17256">
      <w:pPr>
        <w:pStyle w:val="Listaszerbekezds"/>
        <w:ind w:left="284"/>
        <w:jc w:val="both"/>
        <w:rPr>
          <w:rFonts w:ascii="Arial Narrow" w:hAnsi="Arial Narrow" w:cs="Arial"/>
          <w:sz w:val="22"/>
          <w:szCs w:val="22"/>
        </w:rPr>
      </w:pPr>
    </w:p>
    <w:p w14:paraId="73639FE2" w14:textId="77777777" w:rsidR="00C17256" w:rsidRPr="007C6AA9" w:rsidRDefault="00C17256" w:rsidP="00C17256">
      <w:pPr>
        <w:pStyle w:val="Listaszerbekezds"/>
        <w:ind w:left="284"/>
        <w:jc w:val="both"/>
        <w:rPr>
          <w:rFonts w:ascii="Arial Narrow" w:hAnsi="Arial Narrow" w:cs="Arial"/>
          <w:sz w:val="22"/>
          <w:szCs w:val="22"/>
        </w:rPr>
      </w:pPr>
      <w:r w:rsidRPr="007C6AA9">
        <w:rPr>
          <w:rFonts w:ascii="Arial Narrow" w:hAnsi="Arial Narrow" w:cs="Arial"/>
          <w:sz w:val="22"/>
          <w:szCs w:val="22"/>
        </w:rPr>
        <w:t xml:space="preserve">Az adásvételi szerződés érvényességének, illetve hatálybalépésének feltétele a </w:t>
      </w:r>
      <w:proofErr w:type="spellStart"/>
      <w:r w:rsidRPr="007C6AA9">
        <w:rPr>
          <w:rFonts w:ascii="Arial Narrow" w:hAnsi="Arial Narrow" w:cs="Arial"/>
          <w:sz w:val="22"/>
          <w:szCs w:val="22"/>
        </w:rPr>
        <w:t>Méptv</w:t>
      </w:r>
      <w:proofErr w:type="spellEnd"/>
      <w:r w:rsidRPr="007C6AA9">
        <w:rPr>
          <w:rFonts w:ascii="Arial Narrow" w:hAnsi="Arial Narrow" w:cs="Arial"/>
          <w:sz w:val="22"/>
          <w:szCs w:val="22"/>
        </w:rPr>
        <w:t xml:space="preserve">. 126.§ szerinti miniszteri jóváhagyás megadása és a </w:t>
      </w:r>
      <w:proofErr w:type="spellStart"/>
      <w:r w:rsidRPr="007C6AA9">
        <w:rPr>
          <w:rFonts w:ascii="Arial Narrow" w:hAnsi="Arial Narrow" w:cs="Arial"/>
          <w:sz w:val="22"/>
          <w:szCs w:val="22"/>
        </w:rPr>
        <w:t>Méptv</w:t>
      </w:r>
      <w:proofErr w:type="spellEnd"/>
      <w:r w:rsidRPr="007C6AA9">
        <w:rPr>
          <w:rFonts w:ascii="Arial Narrow" w:hAnsi="Arial Narrow" w:cs="Arial"/>
          <w:sz w:val="22"/>
          <w:szCs w:val="22"/>
        </w:rPr>
        <w:t>. 127.§ szerinti elővásárlási joggal kapcsolatos lemondó nyilatkozat megtétele, illetve jogvesztő határidő letelte.</w:t>
      </w:r>
    </w:p>
    <w:p w14:paraId="4FF9A859" w14:textId="77777777" w:rsidR="00C17256" w:rsidRDefault="00C17256" w:rsidP="001910A3">
      <w:pPr>
        <w:pStyle w:val="Listaszerbekezds"/>
        <w:ind w:left="284"/>
        <w:jc w:val="both"/>
        <w:rPr>
          <w:rFonts w:ascii="Arial Narrow" w:hAnsi="Arial Narrow" w:cs="Arial"/>
          <w:b/>
          <w:sz w:val="22"/>
          <w:szCs w:val="22"/>
        </w:rPr>
      </w:pPr>
    </w:p>
    <w:p w14:paraId="37BC32ED" w14:textId="77777777" w:rsidR="001910A3" w:rsidRPr="00B214BA" w:rsidRDefault="001910A3" w:rsidP="001910A3">
      <w:pPr>
        <w:pStyle w:val="Listaszerbekezds"/>
        <w:ind w:left="284"/>
        <w:jc w:val="both"/>
        <w:rPr>
          <w:rFonts w:ascii="Arial Narrow" w:hAnsi="Arial Narrow" w:cs="Arial"/>
          <w:sz w:val="22"/>
          <w:szCs w:val="22"/>
        </w:rPr>
      </w:pPr>
      <w:r w:rsidRPr="00B214BA">
        <w:rPr>
          <w:rFonts w:ascii="Arial Narrow" w:hAnsi="Arial Narrow" w:cs="Arial"/>
          <w:b/>
          <w:sz w:val="22"/>
          <w:szCs w:val="22"/>
        </w:rPr>
        <w:t>A vételárat a vevőnek a szerződés hatálybalépését és érvényességére vonatkozó miniszteri nyilatkozat kézhezvételét követően 30 napon belül, egy összegben kell megfizetnie az alábbi</w:t>
      </w:r>
      <w:r w:rsidRPr="00B214BA">
        <w:rPr>
          <w:rFonts w:ascii="Arial Narrow" w:hAnsi="Arial Narrow" w:cs="Arial"/>
          <w:b/>
          <w:bCs/>
          <w:sz w:val="22"/>
          <w:szCs w:val="22"/>
        </w:rPr>
        <w:t>, pályázati kiírás sorszámával is jelölt műemléki ingatlanok adásvétele esetén:</w:t>
      </w:r>
      <w:r w:rsidRPr="00B214BA">
        <w:rPr>
          <w:rFonts w:ascii="Arial Narrow" w:hAnsi="Arial Narrow" w:cs="Arial"/>
          <w:sz w:val="22"/>
          <w:szCs w:val="22"/>
        </w:rPr>
        <w:t xml:space="preserve"> </w:t>
      </w:r>
    </w:p>
    <w:p w14:paraId="49FA8AB5" w14:textId="77777777" w:rsidR="001910A3" w:rsidRPr="00B214BA" w:rsidRDefault="001910A3" w:rsidP="001910A3">
      <w:pPr>
        <w:pStyle w:val="Listaszerbekezds"/>
        <w:ind w:left="284"/>
        <w:jc w:val="both"/>
        <w:rPr>
          <w:rFonts w:ascii="Arial Narrow" w:hAnsi="Arial Narrow" w:cs="Arial"/>
          <w:sz w:val="22"/>
          <w:szCs w:val="22"/>
        </w:rPr>
      </w:pPr>
      <w:r w:rsidRPr="00B214BA">
        <w:rPr>
          <w:rFonts w:ascii="Arial Narrow" w:hAnsi="Arial Narrow" w:cs="Arial"/>
          <w:sz w:val="22"/>
          <w:szCs w:val="22"/>
        </w:rPr>
        <w:t>- 1. Basa utca 1. pinceszint 1., hrsz: 92/A/19,</w:t>
      </w:r>
    </w:p>
    <w:p w14:paraId="2BA82F13" w14:textId="77777777" w:rsidR="001910A3" w:rsidRPr="00B214BA" w:rsidRDefault="001910A3" w:rsidP="001910A3">
      <w:pPr>
        <w:pStyle w:val="Listaszerbekezds"/>
        <w:ind w:left="284"/>
        <w:jc w:val="both"/>
        <w:rPr>
          <w:rFonts w:ascii="Arial Narrow" w:hAnsi="Arial Narrow" w:cs="Arial"/>
          <w:sz w:val="22"/>
          <w:szCs w:val="22"/>
        </w:rPr>
      </w:pPr>
      <w:r w:rsidRPr="00B214BA">
        <w:rPr>
          <w:rFonts w:ascii="Arial Narrow" w:hAnsi="Arial Narrow" w:cs="Arial"/>
          <w:sz w:val="22"/>
          <w:szCs w:val="22"/>
        </w:rPr>
        <w:t>- 2. Basa utca 1. pinceszint 2., hrsz: 92/A/20,</w:t>
      </w:r>
    </w:p>
    <w:p w14:paraId="6D2DCC2E" w14:textId="5F444F6B" w:rsidR="008B4303" w:rsidRDefault="008B4303" w:rsidP="001910A3">
      <w:pPr>
        <w:pStyle w:val="Listaszerbekezds"/>
        <w:ind w:left="284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- 10. Szent István tér 12. pinceszint, hrsz: 328/A/15, </w:t>
      </w:r>
    </w:p>
    <w:p w14:paraId="6F403E13" w14:textId="6AA72207" w:rsidR="008B4303" w:rsidRDefault="008B4303" w:rsidP="001910A3">
      <w:pPr>
        <w:pStyle w:val="Listaszerbekezds"/>
        <w:ind w:left="284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- 11. Vörösmarty tér 6. pinceszint, hrsz: 521/A/10.,</w:t>
      </w:r>
    </w:p>
    <w:p w14:paraId="7F913668" w14:textId="6973C796" w:rsidR="008B4303" w:rsidRPr="00286482" w:rsidRDefault="008B4303" w:rsidP="001910A3">
      <w:pPr>
        <w:pStyle w:val="Listaszerbekezds"/>
        <w:ind w:left="284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-</w:t>
      </w:r>
      <w:r w:rsidR="00673EBE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12. Vörösmarty tér 8. 1. em.2., hrsz: 522/A/14.</w:t>
      </w:r>
    </w:p>
    <w:p w14:paraId="471CFACA" w14:textId="77777777" w:rsidR="001910A3" w:rsidRDefault="001910A3" w:rsidP="001910A3">
      <w:pPr>
        <w:pStyle w:val="Listaszerbekezds"/>
        <w:ind w:left="284"/>
        <w:jc w:val="both"/>
        <w:rPr>
          <w:rFonts w:ascii="Arial Narrow" w:hAnsi="Arial Narrow" w:cs="Arial"/>
          <w:sz w:val="22"/>
          <w:szCs w:val="22"/>
        </w:rPr>
      </w:pPr>
    </w:p>
    <w:p w14:paraId="3DCDFA5D" w14:textId="77777777" w:rsidR="001910A3" w:rsidRPr="007C6AA9" w:rsidRDefault="001910A3" w:rsidP="001910A3">
      <w:pPr>
        <w:ind w:left="284"/>
        <w:jc w:val="both"/>
        <w:rPr>
          <w:rFonts w:ascii="Arial Narrow" w:hAnsi="Arial Narrow" w:cs="Arial"/>
          <w:sz w:val="22"/>
          <w:szCs w:val="22"/>
        </w:rPr>
      </w:pPr>
      <w:r w:rsidRPr="007C6AA9">
        <w:rPr>
          <w:rFonts w:ascii="Arial Narrow" w:hAnsi="Arial Narrow" w:cs="Arial"/>
          <w:sz w:val="22"/>
          <w:szCs w:val="22"/>
        </w:rPr>
        <w:t xml:space="preserve">A vételár megfizetésére részletfizetés vagy egyéb kedvezmény nem biztosítható. Az Önkormányzat fenntartja jogát, hogy az adásvételi szerződés megkötéséig </w:t>
      </w:r>
      <w:r w:rsidRPr="007C6AA9">
        <w:rPr>
          <w:rFonts w:ascii="Arial Narrow" w:hAnsi="Arial Narrow" w:cs="Arial"/>
          <w:b/>
          <w:sz w:val="22"/>
          <w:szCs w:val="22"/>
        </w:rPr>
        <w:t>a pályázati eljárást bármikor, indokolás nélkül eredménytelennek nyilvánítja</w:t>
      </w:r>
      <w:r w:rsidRPr="007C6AA9">
        <w:rPr>
          <w:rFonts w:ascii="Arial Narrow" w:hAnsi="Arial Narrow" w:cs="Arial"/>
          <w:sz w:val="22"/>
          <w:szCs w:val="22"/>
        </w:rPr>
        <w:t>. A pályázat kiírása nem jelent konkrét szerződéskötési ajánlatot.</w:t>
      </w:r>
    </w:p>
    <w:p w14:paraId="220A999A" w14:textId="77777777" w:rsidR="001910A3" w:rsidRPr="007C6AA9" w:rsidRDefault="001910A3" w:rsidP="001910A3">
      <w:pPr>
        <w:ind w:left="284"/>
        <w:jc w:val="both"/>
        <w:rPr>
          <w:rFonts w:ascii="Arial Narrow" w:hAnsi="Arial Narrow" w:cs="Arial"/>
          <w:sz w:val="22"/>
          <w:szCs w:val="22"/>
        </w:rPr>
      </w:pPr>
      <w:r w:rsidRPr="007C6AA9">
        <w:rPr>
          <w:rFonts w:ascii="Arial Narrow" w:hAnsi="Arial Narrow" w:cs="Arial"/>
          <w:sz w:val="22"/>
          <w:szCs w:val="22"/>
        </w:rPr>
        <w:t>A pályázó a pályázat beadási határideje lejártáig benyújtott pályázatát bármikor, indokolás nélkül visszavonhatja.</w:t>
      </w:r>
    </w:p>
    <w:p w14:paraId="0BB37E4B" w14:textId="77777777" w:rsidR="001910A3" w:rsidRPr="007C6AA9" w:rsidRDefault="001910A3" w:rsidP="001910A3">
      <w:pPr>
        <w:ind w:left="284"/>
        <w:jc w:val="both"/>
        <w:rPr>
          <w:rFonts w:ascii="Arial Narrow" w:hAnsi="Arial Narrow" w:cs="Arial"/>
          <w:sz w:val="22"/>
          <w:szCs w:val="22"/>
        </w:rPr>
      </w:pPr>
    </w:p>
    <w:p w14:paraId="0000B275" w14:textId="77777777" w:rsidR="001910A3" w:rsidRPr="007C6AA9" w:rsidRDefault="001910A3" w:rsidP="001910A3">
      <w:pPr>
        <w:pStyle w:val="Listaszerbekezds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7C6AA9">
        <w:rPr>
          <w:rFonts w:ascii="Arial Narrow" w:hAnsi="Arial Narrow" w:cs="Arial"/>
          <w:b/>
          <w:bCs/>
          <w:sz w:val="22"/>
          <w:szCs w:val="22"/>
        </w:rPr>
        <w:t xml:space="preserve">8. </w:t>
      </w:r>
      <w:r w:rsidRPr="007C6AA9">
        <w:rPr>
          <w:rFonts w:ascii="Arial Narrow" w:hAnsi="Arial Narrow" w:cs="Arial"/>
          <w:b/>
          <w:bCs/>
          <w:sz w:val="22"/>
          <w:szCs w:val="22"/>
        </w:rPr>
        <w:tab/>
        <w:t>Az Önkormányzat független értékbecslő által készített értékbecslés figyelembevételével állapította meg az</w:t>
      </w:r>
      <w:r w:rsidRPr="007C6AA9">
        <w:rPr>
          <w:rFonts w:ascii="Arial Narrow" w:hAnsi="Arial Narrow" w:cs="Arial"/>
          <w:sz w:val="22"/>
          <w:szCs w:val="22"/>
        </w:rPr>
        <w:t xml:space="preserve"> ingatlanok forgalmi értékét. </w:t>
      </w:r>
      <w:r w:rsidRPr="007C6AA9">
        <w:rPr>
          <w:rFonts w:ascii="Arial Narrow" w:hAnsi="Arial Narrow" w:cs="Arial"/>
          <w:b/>
          <w:sz w:val="22"/>
          <w:szCs w:val="22"/>
        </w:rPr>
        <w:t xml:space="preserve">A későbbiek során semmilyen jogcímen – jogalap nélküli gazdagodás vagy rejtett hiba – nem élhet a vevő az Önkormányzattal szemben megtérítési, kártérítési, vagy </w:t>
      </w:r>
      <w:proofErr w:type="spellStart"/>
      <w:r w:rsidRPr="007C6AA9">
        <w:rPr>
          <w:rFonts w:ascii="Arial Narrow" w:hAnsi="Arial Narrow" w:cs="Arial"/>
          <w:b/>
          <w:sz w:val="22"/>
          <w:szCs w:val="22"/>
        </w:rPr>
        <w:t>ármérséklési</w:t>
      </w:r>
      <w:proofErr w:type="spellEnd"/>
      <w:r w:rsidRPr="007C6AA9">
        <w:rPr>
          <w:rFonts w:ascii="Arial Narrow" w:hAnsi="Arial Narrow" w:cs="Arial"/>
          <w:b/>
          <w:sz w:val="22"/>
          <w:szCs w:val="22"/>
        </w:rPr>
        <w:t>, csere igénnyel</w:t>
      </w:r>
      <w:r w:rsidRPr="007C6AA9">
        <w:rPr>
          <w:rFonts w:ascii="Arial Narrow" w:hAnsi="Arial Narrow" w:cs="Arial"/>
          <w:sz w:val="22"/>
          <w:szCs w:val="22"/>
        </w:rPr>
        <w:t>.</w:t>
      </w:r>
    </w:p>
    <w:p w14:paraId="35CAD040" w14:textId="77777777" w:rsidR="001910A3" w:rsidRPr="007C6AA9" w:rsidRDefault="001910A3" w:rsidP="001910A3">
      <w:pPr>
        <w:pStyle w:val="Listaszerbekezds"/>
        <w:ind w:left="284" w:hanging="284"/>
        <w:jc w:val="both"/>
        <w:rPr>
          <w:rFonts w:ascii="Arial Narrow" w:hAnsi="Arial Narrow" w:cs="Arial"/>
          <w:sz w:val="22"/>
          <w:szCs w:val="22"/>
        </w:rPr>
      </w:pPr>
    </w:p>
    <w:p w14:paraId="40A4055D" w14:textId="77777777" w:rsidR="00C17256" w:rsidRDefault="001910A3" w:rsidP="001910A3">
      <w:pPr>
        <w:pStyle w:val="Listaszerbekezds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7C6AA9">
        <w:rPr>
          <w:rFonts w:ascii="Arial Narrow" w:hAnsi="Arial Narrow" w:cs="Arial"/>
          <w:b/>
          <w:bCs/>
          <w:sz w:val="22"/>
          <w:szCs w:val="22"/>
        </w:rPr>
        <w:t xml:space="preserve">9. </w:t>
      </w:r>
      <w:r w:rsidRPr="007C6AA9">
        <w:rPr>
          <w:rFonts w:ascii="Arial Narrow" w:hAnsi="Arial Narrow" w:cs="Arial"/>
          <w:sz w:val="22"/>
          <w:szCs w:val="22"/>
        </w:rPr>
        <w:t>Amennyiben a pályázata olyan adatot tartalmaz, amelynek egy esetleges közérdekű adatigénylés teljesítése során történő kiadása az üzleti tevékenysége végzése szempontjából aránytalan sérelmet okozna a nyertes pályázónak, akkor ezt a tényt – a sérelmet okozó adat, illetve a sérelem okának pontos megjelölésével – a pályázatában írásban jelezni kell. Ennek hiányában úgy tekintjük, hogy a pályázata nem tartalmaz olyan adatot, amelynek egy esetleges közérdekű adatigénylés teljesítése során történő kiadása üzleti tevékenysége végzése szempontjából aránytalan sérelmet okozna.</w:t>
      </w:r>
      <w:r>
        <w:rPr>
          <w:rFonts w:ascii="Arial Narrow" w:hAnsi="Arial Narrow" w:cs="Arial"/>
          <w:sz w:val="22"/>
          <w:szCs w:val="22"/>
        </w:rPr>
        <w:t xml:space="preserve"> </w:t>
      </w:r>
    </w:p>
    <w:p w14:paraId="6F6E8771" w14:textId="77777777" w:rsidR="001910A3" w:rsidRDefault="001910A3" w:rsidP="00C17256">
      <w:pPr>
        <w:pStyle w:val="Listaszerbekezds"/>
        <w:ind w:left="284"/>
        <w:jc w:val="both"/>
        <w:rPr>
          <w:rFonts w:ascii="Arial Narrow" w:hAnsi="Arial Narrow" w:cs="Arial"/>
          <w:sz w:val="22"/>
          <w:szCs w:val="22"/>
        </w:rPr>
      </w:pPr>
      <w:r w:rsidRPr="007C6AA9">
        <w:rPr>
          <w:rFonts w:ascii="Arial Narrow" w:hAnsi="Arial Narrow" w:cs="Arial"/>
          <w:sz w:val="22"/>
          <w:szCs w:val="22"/>
        </w:rPr>
        <w:t>A pályázattal kapcsolatos adatkezelésről az önkormányzati tulajdonú ingatlan, illetve létesítmény értékesítésével (a pályázat benyújtásával és a nyertes pályázóval való szerződéskötéssel) kapcsolatos adatkezeléshez készített Adatkezelési tájékoztató tartalmaz részletes információkat.</w:t>
      </w:r>
    </w:p>
    <w:p w14:paraId="7E4EDEE7" w14:textId="77777777" w:rsidR="001910A3" w:rsidRDefault="001910A3" w:rsidP="001910A3">
      <w:pPr>
        <w:pStyle w:val="Listaszerbekezds"/>
        <w:ind w:left="284" w:hanging="284"/>
        <w:jc w:val="both"/>
        <w:rPr>
          <w:rFonts w:ascii="Arial Narrow" w:hAnsi="Arial Narrow" w:cs="Arial"/>
          <w:sz w:val="22"/>
          <w:szCs w:val="22"/>
        </w:rPr>
      </w:pPr>
    </w:p>
    <w:p w14:paraId="32CA30A4" w14:textId="77777777" w:rsidR="001910A3" w:rsidRPr="007C6AA9" w:rsidRDefault="001910A3" w:rsidP="001910A3">
      <w:pPr>
        <w:ind w:left="284" w:hanging="426"/>
        <w:jc w:val="both"/>
        <w:rPr>
          <w:rFonts w:ascii="Arial Narrow" w:hAnsi="Arial Narrow" w:cs="Arial"/>
          <w:sz w:val="22"/>
          <w:szCs w:val="22"/>
        </w:rPr>
      </w:pPr>
      <w:r w:rsidRPr="007C6AA9">
        <w:rPr>
          <w:rFonts w:ascii="Arial Narrow" w:hAnsi="Arial Narrow" w:cs="Arial"/>
          <w:b/>
          <w:bCs/>
          <w:sz w:val="22"/>
          <w:szCs w:val="22"/>
        </w:rPr>
        <w:t>10.</w:t>
      </w:r>
      <w:r w:rsidRPr="007C6AA9">
        <w:rPr>
          <w:rFonts w:ascii="Arial Narrow" w:hAnsi="Arial Narrow" w:cs="Arial"/>
          <w:b/>
          <w:bCs/>
          <w:sz w:val="22"/>
          <w:szCs w:val="22"/>
        </w:rPr>
        <w:tab/>
      </w:r>
      <w:r w:rsidRPr="007C6AA9">
        <w:rPr>
          <w:rFonts w:ascii="Arial Narrow" w:hAnsi="Arial Narrow" w:cs="Arial"/>
          <w:b/>
          <w:sz w:val="22"/>
          <w:szCs w:val="22"/>
        </w:rPr>
        <w:t>Az ingatlanok megtekintése előzetes időpont egyeztetés mellett lehetséges</w:t>
      </w:r>
      <w:r w:rsidRPr="007C6AA9">
        <w:rPr>
          <w:rFonts w:ascii="Arial Narrow" w:hAnsi="Arial Narrow" w:cs="Arial"/>
          <w:sz w:val="22"/>
          <w:szCs w:val="22"/>
        </w:rPr>
        <w:t xml:space="preserve">. </w:t>
      </w:r>
      <w:r w:rsidRPr="007C6AA9">
        <w:rPr>
          <w:rFonts w:ascii="Arial Narrow" w:hAnsi="Arial Narrow" w:cs="Arial"/>
          <w:b/>
          <w:sz w:val="22"/>
          <w:szCs w:val="22"/>
        </w:rPr>
        <w:t xml:space="preserve">Az ingatlanokat a helyiségek kezelője, a Székesfehérvári Városfejlesztési Közhasznú Nonprofit Kft. munkatársai mutatják meg: </w:t>
      </w:r>
    </w:p>
    <w:p w14:paraId="11B8CCA3" w14:textId="77777777" w:rsidR="001910A3" w:rsidRPr="007C6AA9" w:rsidRDefault="001910A3" w:rsidP="00C17256">
      <w:pPr>
        <w:pStyle w:val="Listaszerbekezds"/>
        <w:ind w:left="0" w:firstLine="284"/>
        <w:jc w:val="both"/>
        <w:rPr>
          <w:rFonts w:ascii="Arial Narrow" w:hAnsi="Arial Narrow" w:cs="Arial"/>
          <w:sz w:val="22"/>
          <w:szCs w:val="22"/>
        </w:rPr>
      </w:pPr>
      <w:r w:rsidRPr="007C6AA9">
        <w:rPr>
          <w:rFonts w:ascii="Arial Narrow" w:hAnsi="Arial Narrow" w:cs="Arial"/>
          <w:sz w:val="22"/>
          <w:szCs w:val="22"/>
        </w:rPr>
        <w:t>Gajdó János 70/66-99-336</w:t>
      </w:r>
    </w:p>
    <w:p w14:paraId="798F4082" w14:textId="77777777" w:rsidR="001910A3" w:rsidRPr="007C6AA9" w:rsidRDefault="001910A3" w:rsidP="00C17256">
      <w:pPr>
        <w:pStyle w:val="Listaszerbekezds"/>
        <w:ind w:left="0" w:firstLine="284"/>
        <w:jc w:val="both"/>
        <w:rPr>
          <w:rFonts w:ascii="Arial Narrow" w:hAnsi="Arial Narrow" w:cs="Arial"/>
          <w:sz w:val="22"/>
          <w:szCs w:val="22"/>
        </w:rPr>
      </w:pPr>
      <w:r w:rsidRPr="007C6AA9">
        <w:rPr>
          <w:rFonts w:ascii="Arial Narrow" w:hAnsi="Arial Narrow" w:cs="Arial"/>
          <w:sz w:val="22"/>
          <w:szCs w:val="22"/>
        </w:rPr>
        <w:t>Dr. Takács Dénes Bálint 70/66-99-337.</w:t>
      </w:r>
    </w:p>
    <w:p w14:paraId="07AABD61" w14:textId="77777777" w:rsidR="001910A3" w:rsidRDefault="001910A3" w:rsidP="001910A3">
      <w:pPr>
        <w:jc w:val="both"/>
        <w:rPr>
          <w:rFonts w:ascii="Arial Narrow" w:hAnsi="Arial Narrow" w:cs="Arial"/>
          <w:bCs/>
          <w:color w:val="000000"/>
          <w:sz w:val="22"/>
          <w:szCs w:val="22"/>
        </w:rPr>
      </w:pPr>
    </w:p>
    <w:p w14:paraId="3C2FF959" w14:textId="77777777" w:rsidR="001910A3" w:rsidRDefault="001910A3" w:rsidP="001910A3">
      <w:pPr>
        <w:jc w:val="both"/>
        <w:rPr>
          <w:rFonts w:ascii="Arial Narrow" w:hAnsi="Arial Narrow" w:cs="Arial"/>
          <w:bCs/>
          <w:color w:val="000000"/>
          <w:sz w:val="22"/>
          <w:szCs w:val="22"/>
        </w:rPr>
      </w:pPr>
      <w:r w:rsidRPr="00C925EC">
        <w:rPr>
          <w:rFonts w:ascii="Arial Narrow" w:hAnsi="Arial Narrow" w:cs="Arial"/>
          <w:bCs/>
          <w:color w:val="000000"/>
          <w:sz w:val="22"/>
          <w:szCs w:val="22"/>
        </w:rPr>
        <w:t>Székesfehérvár, 202</w:t>
      </w:r>
      <w:r>
        <w:rPr>
          <w:rFonts w:ascii="Arial Narrow" w:hAnsi="Arial Narrow" w:cs="Arial"/>
          <w:bCs/>
          <w:color w:val="000000"/>
          <w:sz w:val="22"/>
          <w:szCs w:val="22"/>
        </w:rPr>
        <w:t>6</w:t>
      </w:r>
      <w:r w:rsidRPr="00F50D15">
        <w:rPr>
          <w:rFonts w:ascii="Arial Narrow" w:hAnsi="Arial Narrow" w:cs="Arial"/>
          <w:bCs/>
          <w:color w:val="000000"/>
          <w:sz w:val="22"/>
          <w:szCs w:val="22"/>
        </w:rPr>
        <w:t xml:space="preserve">. </w:t>
      </w:r>
      <w:r w:rsidR="00F50D15">
        <w:rPr>
          <w:rFonts w:ascii="Arial Narrow" w:hAnsi="Arial Narrow" w:cs="Arial"/>
          <w:bCs/>
          <w:color w:val="000000"/>
          <w:sz w:val="22"/>
          <w:szCs w:val="22"/>
        </w:rPr>
        <w:t xml:space="preserve">augusztus 19. </w:t>
      </w:r>
    </w:p>
    <w:p w14:paraId="177D8D46" w14:textId="77777777" w:rsidR="001910A3" w:rsidRPr="007C6AA9" w:rsidRDefault="001910A3" w:rsidP="001910A3">
      <w:pPr>
        <w:jc w:val="both"/>
        <w:rPr>
          <w:rFonts w:ascii="Arial Narrow" w:hAnsi="Arial Narrow" w:cs="Arial"/>
          <w:bCs/>
          <w:color w:val="000000"/>
          <w:sz w:val="22"/>
          <w:szCs w:val="22"/>
        </w:rPr>
      </w:pPr>
    </w:p>
    <w:p w14:paraId="46A163E9" w14:textId="77777777" w:rsidR="001910A3" w:rsidRDefault="001910A3" w:rsidP="001910A3">
      <w:pPr>
        <w:rPr>
          <w:rFonts w:ascii="Arial Narrow" w:hAnsi="Arial Narrow" w:cs="Arial"/>
          <w:bCs/>
          <w:color w:val="000000"/>
          <w:sz w:val="22"/>
          <w:szCs w:val="22"/>
        </w:rPr>
      </w:pPr>
      <w:r w:rsidRPr="007C6AA9">
        <w:rPr>
          <w:rFonts w:ascii="Arial Narrow" w:hAnsi="Arial Narrow" w:cs="Arial"/>
          <w:bCs/>
          <w:color w:val="000000"/>
          <w:sz w:val="22"/>
          <w:szCs w:val="22"/>
        </w:rPr>
        <w:t>Székesfehérvár Megyei Jogú Város Önkormányzata</w:t>
      </w:r>
      <w:r>
        <w:rPr>
          <w:rFonts w:ascii="Arial Narrow" w:hAnsi="Arial Narrow" w:cs="Arial"/>
          <w:bCs/>
          <w:color w:val="000000"/>
          <w:sz w:val="22"/>
          <w:szCs w:val="22"/>
        </w:rPr>
        <w:t xml:space="preserve"> </w:t>
      </w:r>
      <w:r w:rsidRPr="007C6AA9">
        <w:rPr>
          <w:rFonts w:ascii="Arial Narrow" w:hAnsi="Arial Narrow" w:cs="Arial"/>
          <w:bCs/>
          <w:color w:val="000000"/>
          <w:sz w:val="22"/>
          <w:szCs w:val="22"/>
        </w:rPr>
        <w:t>nevében és megbízásából:</w:t>
      </w:r>
    </w:p>
    <w:p w14:paraId="3882C54D" w14:textId="77777777" w:rsidR="00F50D15" w:rsidRDefault="001910A3" w:rsidP="001910A3">
      <w:pPr>
        <w:rPr>
          <w:rFonts w:ascii="Arial Narrow" w:hAnsi="Arial Narrow" w:cs="Arial"/>
          <w:bCs/>
          <w:color w:val="000000"/>
          <w:sz w:val="22"/>
          <w:szCs w:val="22"/>
        </w:rPr>
      </w:pPr>
      <w:r>
        <w:rPr>
          <w:rFonts w:ascii="Arial Narrow" w:hAnsi="Arial Narrow" w:cs="Arial"/>
          <w:bCs/>
          <w:color w:val="000000"/>
          <w:sz w:val="22"/>
          <w:szCs w:val="22"/>
        </w:rPr>
        <w:t>S</w:t>
      </w:r>
      <w:r w:rsidRPr="007C6AA9">
        <w:rPr>
          <w:rFonts w:ascii="Arial Narrow" w:hAnsi="Arial Narrow" w:cs="Arial"/>
          <w:bCs/>
          <w:color w:val="000000"/>
          <w:sz w:val="22"/>
          <w:szCs w:val="22"/>
        </w:rPr>
        <w:t>zékesfehérvári Városfejlesztési Közhasznú Nonprofit Kft.</w:t>
      </w:r>
    </w:p>
    <w:p w14:paraId="6D538F6F" w14:textId="77777777" w:rsidR="00F34287" w:rsidRDefault="00F34287" w:rsidP="001910A3">
      <w:pPr>
        <w:rPr>
          <w:rFonts w:ascii="Arial Narrow" w:hAnsi="Arial Narrow" w:cs="Arial"/>
          <w:bCs/>
          <w:color w:val="000000"/>
          <w:sz w:val="22"/>
          <w:szCs w:val="22"/>
        </w:rPr>
      </w:pPr>
    </w:p>
    <w:p w14:paraId="11445249" w14:textId="77777777" w:rsidR="001910A3" w:rsidRDefault="001910A3" w:rsidP="001910A3">
      <w:pPr>
        <w:jc w:val="center"/>
        <w:rPr>
          <w:b/>
          <w:iCs/>
          <w:smallCaps/>
          <w:sz w:val="28"/>
          <w:szCs w:val="28"/>
          <w:u w:val="single"/>
        </w:rPr>
      </w:pPr>
      <w:r w:rsidRPr="00237627">
        <w:rPr>
          <w:b/>
          <w:iCs/>
          <w:smallCaps/>
          <w:sz w:val="28"/>
          <w:szCs w:val="28"/>
          <w:u w:val="single"/>
        </w:rPr>
        <w:lastRenderedPageBreak/>
        <w:t>Pályázati adatlap</w:t>
      </w:r>
    </w:p>
    <w:p w14:paraId="22CD79F0" w14:textId="77777777" w:rsidR="001910A3" w:rsidRPr="00237627" w:rsidRDefault="001910A3" w:rsidP="001910A3">
      <w:pPr>
        <w:tabs>
          <w:tab w:val="right" w:leader="dot" w:pos="10065"/>
        </w:tabs>
        <w:spacing w:line="276" w:lineRule="auto"/>
        <w:rPr>
          <w:b/>
          <w:iCs/>
          <w:sz w:val="12"/>
          <w:szCs w:val="12"/>
          <w:u w:val="single"/>
        </w:rPr>
      </w:pPr>
    </w:p>
    <w:p w14:paraId="3FCBC0DB" w14:textId="77777777" w:rsidR="001910A3" w:rsidRPr="00C925EC" w:rsidRDefault="001910A3" w:rsidP="001910A3">
      <w:pPr>
        <w:tabs>
          <w:tab w:val="right" w:leader="dot" w:pos="10065"/>
        </w:tabs>
        <w:spacing w:line="276" w:lineRule="auto"/>
        <w:rPr>
          <w:rFonts w:ascii="Arial" w:hAnsi="Arial" w:cs="Arial"/>
          <w:b/>
          <w:iCs/>
          <w:sz w:val="22"/>
          <w:szCs w:val="22"/>
          <w:u w:val="single"/>
        </w:rPr>
      </w:pPr>
      <w:r w:rsidRPr="00C925EC">
        <w:rPr>
          <w:rFonts w:ascii="Arial" w:hAnsi="Arial" w:cs="Arial"/>
          <w:b/>
          <w:iCs/>
          <w:sz w:val="22"/>
          <w:szCs w:val="22"/>
          <w:u w:val="single"/>
        </w:rPr>
        <w:t>1. Természetes személy pályázó esetén:</w:t>
      </w:r>
    </w:p>
    <w:p w14:paraId="06B27524" w14:textId="77777777" w:rsidR="001910A3" w:rsidRPr="00C925EC" w:rsidRDefault="001910A3" w:rsidP="001910A3">
      <w:pPr>
        <w:tabs>
          <w:tab w:val="right" w:leader="dot" w:pos="10065"/>
        </w:tabs>
        <w:spacing w:before="120"/>
        <w:ind w:left="284"/>
        <w:rPr>
          <w:rFonts w:ascii="Arial" w:hAnsi="Arial" w:cs="Arial"/>
          <w:bCs/>
          <w:iCs/>
          <w:sz w:val="22"/>
          <w:szCs w:val="22"/>
        </w:rPr>
      </w:pPr>
      <w:r w:rsidRPr="00C925EC">
        <w:rPr>
          <w:rFonts w:ascii="Arial" w:hAnsi="Arial" w:cs="Arial"/>
          <w:bCs/>
          <w:iCs/>
          <w:sz w:val="22"/>
          <w:szCs w:val="22"/>
        </w:rPr>
        <w:t>Családi neve, utóneve:</w:t>
      </w:r>
      <w:r w:rsidRPr="00C925EC">
        <w:rPr>
          <w:rFonts w:ascii="Arial" w:hAnsi="Arial" w:cs="Arial"/>
          <w:bCs/>
          <w:iCs/>
          <w:sz w:val="22"/>
          <w:szCs w:val="22"/>
        </w:rPr>
        <w:tab/>
      </w:r>
    </w:p>
    <w:p w14:paraId="0744A8EB" w14:textId="77777777" w:rsidR="001910A3" w:rsidRPr="00C925EC" w:rsidRDefault="001910A3" w:rsidP="001910A3">
      <w:pPr>
        <w:tabs>
          <w:tab w:val="right" w:leader="dot" w:pos="10065"/>
        </w:tabs>
        <w:spacing w:before="120"/>
        <w:ind w:left="284"/>
        <w:rPr>
          <w:rFonts w:ascii="Arial" w:hAnsi="Arial" w:cs="Arial"/>
          <w:bCs/>
          <w:iCs/>
          <w:sz w:val="22"/>
          <w:szCs w:val="22"/>
        </w:rPr>
      </w:pPr>
      <w:r w:rsidRPr="00C925EC">
        <w:rPr>
          <w:rFonts w:ascii="Arial" w:hAnsi="Arial" w:cs="Arial"/>
          <w:bCs/>
          <w:iCs/>
          <w:sz w:val="22"/>
          <w:szCs w:val="22"/>
        </w:rPr>
        <w:t xml:space="preserve">Születési neve: </w:t>
      </w:r>
      <w:r w:rsidRPr="00C925EC">
        <w:rPr>
          <w:rFonts w:ascii="Arial" w:hAnsi="Arial" w:cs="Arial"/>
          <w:bCs/>
          <w:iCs/>
          <w:sz w:val="22"/>
          <w:szCs w:val="22"/>
        </w:rPr>
        <w:tab/>
      </w:r>
    </w:p>
    <w:p w14:paraId="7010F3BE" w14:textId="77777777" w:rsidR="001910A3" w:rsidRPr="00C925EC" w:rsidRDefault="001910A3" w:rsidP="001910A3">
      <w:pPr>
        <w:tabs>
          <w:tab w:val="right" w:leader="dot" w:pos="10065"/>
        </w:tabs>
        <w:spacing w:before="120"/>
        <w:ind w:left="284"/>
        <w:rPr>
          <w:rFonts w:ascii="Arial" w:hAnsi="Arial" w:cs="Arial"/>
          <w:bCs/>
          <w:iCs/>
          <w:sz w:val="22"/>
          <w:szCs w:val="22"/>
        </w:rPr>
      </w:pPr>
      <w:r w:rsidRPr="00C925EC">
        <w:rPr>
          <w:rFonts w:ascii="Arial" w:hAnsi="Arial" w:cs="Arial"/>
          <w:bCs/>
          <w:iCs/>
          <w:sz w:val="22"/>
          <w:szCs w:val="22"/>
        </w:rPr>
        <w:t xml:space="preserve">Anyja neve: </w:t>
      </w:r>
      <w:r w:rsidRPr="00C925EC">
        <w:rPr>
          <w:rFonts w:ascii="Arial" w:hAnsi="Arial" w:cs="Arial"/>
          <w:bCs/>
          <w:iCs/>
          <w:sz w:val="22"/>
          <w:szCs w:val="22"/>
        </w:rPr>
        <w:tab/>
      </w:r>
    </w:p>
    <w:p w14:paraId="5563BEF3" w14:textId="77777777" w:rsidR="001910A3" w:rsidRPr="00C925EC" w:rsidRDefault="001910A3" w:rsidP="001910A3">
      <w:pPr>
        <w:tabs>
          <w:tab w:val="right" w:leader="dot" w:pos="10065"/>
        </w:tabs>
        <w:spacing w:before="120"/>
        <w:ind w:left="284"/>
        <w:rPr>
          <w:rFonts w:ascii="Arial" w:hAnsi="Arial" w:cs="Arial"/>
          <w:bCs/>
          <w:iCs/>
          <w:sz w:val="22"/>
          <w:szCs w:val="22"/>
        </w:rPr>
      </w:pPr>
      <w:r w:rsidRPr="00C925EC">
        <w:rPr>
          <w:rFonts w:ascii="Arial" w:hAnsi="Arial" w:cs="Arial"/>
          <w:bCs/>
          <w:iCs/>
          <w:sz w:val="22"/>
          <w:szCs w:val="22"/>
        </w:rPr>
        <w:t xml:space="preserve">Születési helye és ideje: </w:t>
      </w:r>
      <w:r w:rsidRPr="00C925EC">
        <w:rPr>
          <w:rFonts w:ascii="Arial" w:hAnsi="Arial" w:cs="Arial"/>
          <w:bCs/>
          <w:iCs/>
          <w:sz w:val="22"/>
          <w:szCs w:val="22"/>
        </w:rPr>
        <w:tab/>
      </w:r>
    </w:p>
    <w:p w14:paraId="6EA16517" w14:textId="77777777" w:rsidR="001910A3" w:rsidRPr="00C925EC" w:rsidRDefault="001910A3" w:rsidP="001910A3">
      <w:pPr>
        <w:tabs>
          <w:tab w:val="right" w:leader="dot" w:pos="10065"/>
        </w:tabs>
        <w:spacing w:before="120"/>
        <w:ind w:left="284"/>
        <w:rPr>
          <w:rFonts w:ascii="Arial" w:hAnsi="Arial" w:cs="Arial"/>
          <w:bCs/>
          <w:iCs/>
          <w:sz w:val="22"/>
          <w:szCs w:val="22"/>
        </w:rPr>
      </w:pPr>
      <w:r w:rsidRPr="00C925EC">
        <w:rPr>
          <w:rFonts w:ascii="Arial" w:hAnsi="Arial" w:cs="Arial"/>
          <w:bCs/>
          <w:iCs/>
          <w:sz w:val="22"/>
          <w:szCs w:val="22"/>
        </w:rPr>
        <w:t>Lakóhelye:</w:t>
      </w:r>
      <w:r w:rsidRPr="00C925EC">
        <w:rPr>
          <w:rFonts w:ascii="Arial" w:hAnsi="Arial" w:cs="Arial"/>
          <w:bCs/>
          <w:iCs/>
          <w:sz w:val="22"/>
          <w:szCs w:val="22"/>
        </w:rPr>
        <w:tab/>
      </w:r>
    </w:p>
    <w:p w14:paraId="40B00403" w14:textId="77777777" w:rsidR="001910A3" w:rsidRPr="00C925EC" w:rsidRDefault="001910A3" w:rsidP="001910A3">
      <w:pPr>
        <w:tabs>
          <w:tab w:val="right" w:leader="dot" w:pos="10065"/>
        </w:tabs>
        <w:spacing w:before="120"/>
        <w:ind w:left="284"/>
        <w:rPr>
          <w:rFonts w:ascii="Arial" w:hAnsi="Arial" w:cs="Arial"/>
          <w:bCs/>
          <w:iCs/>
          <w:sz w:val="22"/>
          <w:szCs w:val="22"/>
        </w:rPr>
      </w:pPr>
      <w:r w:rsidRPr="00C925EC">
        <w:rPr>
          <w:rFonts w:ascii="Arial" w:hAnsi="Arial" w:cs="Arial"/>
          <w:bCs/>
          <w:iCs/>
          <w:sz w:val="22"/>
          <w:szCs w:val="22"/>
        </w:rPr>
        <w:t>Telefonszáma:</w:t>
      </w:r>
      <w:r w:rsidRPr="00C925EC">
        <w:rPr>
          <w:rFonts w:ascii="Arial" w:hAnsi="Arial" w:cs="Arial"/>
          <w:bCs/>
          <w:iCs/>
          <w:sz w:val="22"/>
          <w:szCs w:val="22"/>
        </w:rPr>
        <w:tab/>
      </w:r>
    </w:p>
    <w:p w14:paraId="3B96CD38" w14:textId="77777777" w:rsidR="001910A3" w:rsidRPr="00C925EC" w:rsidRDefault="001910A3" w:rsidP="001910A3">
      <w:pPr>
        <w:tabs>
          <w:tab w:val="right" w:leader="dot" w:pos="10065"/>
        </w:tabs>
        <w:spacing w:line="276" w:lineRule="auto"/>
        <w:rPr>
          <w:rFonts w:ascii="Arial" w:hAnsi="Arial" w:cs="Arial"/>
          <w:b/>
          <w:iCs/>
          <w:sz w:val="22"/>
          <w:szCs w:val="22"/>
          <w:u w:val="single"/>
        </w:rPr>
      </w:pPr>
      <w:r w:rsidRPr="00C925EC">
        <w:rPr>
          <w:rFonts w:ascii="Arial" w:hAnsi="Arial" w:cs="Arial"/>
          <w:b/>
          <w:iCs/>
          <w:sz w:val="22"/>
          <w:szCs w:val="22"/>
          <w:u w:val="single"/>
        </w:rPr>
        <w:t>2. Egyéni vállalkozó pályázó esetén:</w:t>
      </w:r>
    </w:p>
    <w:p w14:paraId="234BA6ED" w14:textId="77777777" w:rsidR="001910A3" w:rsidRPr="00C925EC" w:rsidRDefault="001910A3" w:rsidP="001910A3">
      <w:pPr>
        <w:tabs>
          <w:tab w:val="right" w:leader="dot" w:pos="10065"/>
        </w:tabs>
        <w:spacing w:before="120"/>
        <w:ind w:left="284"/>
        <w:rPr>
          <w:rFonts w:ascii="Arial" w:hAnsi="Arial" w:cs="Arial"/>
          <w:bCs/>
          <w:iCs/>
          <w:sz w:val="22"/>
          <w:szCs w:val="22"/>
        </w:rPr>
      </w:pPr>
      <w:r w:rsidRPr="00C925EC">
        <w:rPr>
          <w:rFonts w:ascii="Arial" w:hAnsi="Arial" w:cs="Arial"/>
          <w:bCs/>
          <w:iCs/>
          <w:sz w:val="22"/>
          <w:szCs w:val="22"/>
        </w:rPr>
        <w:t>Családi neve, utóneve:</w:t>
      </w:r>
      <w:r w:rsidRPr="00C925EC">
        <w:rPr>
          <w:rFonts w:ascii="Arial" w:hAnsi="Arial" w:cs="Arial"/>
          <w:bCs/>
          <w:iCs/>
          <w:sz w:val="22"/>
          <w:szCs w:val="22"/>
        </w:rPr>
        <w:tab/>
      </w:r>
    </w:p>
    <w:p w14:paraId="284F93D0" w14:textId="77777777" w:rsidR="001910A3" w:rsidRPr="00C925EC" w:rsidRDefault="001910A3" w:rsidP="001910A3">
      <w:pPr>
        <w:tabs>
          <w:tab w:val="right" w:leader="dot" w:pos="10065"/>
        </w:tabs>
        <w:spacing w:before="120"/>
        <w:ind w:left="284"/>
        <w:rPr>
          <w:rFonts w:ascii="Arial" w:hAnsi="Arial" w:cs="Arial"/>
          <w:bCs/>
          <w:iCs/>
          <w:sz w:val="22"/>
          <w:szCs w:val="22"/>
        </w:rPr>
      </w:pPr>
      <w:r w:rsidRPr="00C925EC">
        <w:rPr>
          <w:rFonts w:ascii="Arial" w:hAnsi="Arial" w:cs="Arial"/>
          <w:bCs/>
          <w:iCs/>
          <w:sz w:val="22"/>
          <w:szCs w:val="22"/>
        </w:rPr>
        <w:t xml:space="preserve">Születési neve: </w:t>
      </w:r>
      <w:r w:rsidRPr="00C925EC">
        <w:rPr>
          <w:rFonts w:ascii="Arial" w:hAnsi="Arial" w:cs="Arial"/>
          <w:bCs/>
          <w:iCs/>
          <w:sz w:val="22"/>
          <w:szCs w:val="22"/>
        </w:rPr>
        <w:tab/>
      </w:r>
    </w:p>
    <w:p w14:paraId="0FE65181" w14:textId="77777777" w:rsidR="001910A3" w:rsidRPr="00C925EC" w:rsidRDefault="001910A3" w:rsidP="001910A3">
      <w:pPr>
        <w:tabs>
          <w:tab w:val="right" w:leader="dot" w:pos="10065"/>
        </w:tabs>
        <w:spacing w:before="120"/>
        <w:ind w:left="284"/>
        <w:rPr>
          <w:rFonts w:ascii="Arial" w:hAnsi="Arial" w:cs="Arial"/>
          <w:bCs/>
          <w:iCs/>
          <w:sz w:val="22"/>
          <w:szCs w:val="22"/>
        </w:rPr>
      </w:pPr>
      <w:r w:rsidRPr="00C925EC">
        <w:rPr>
          <w:rFonts w:ascii="Arial" w:hAnsi="Arial" w:cs="Arial"/>
          <w:bCs/>
          <w:iCs/>
          <w:sz w:val="22"/>
          <w:szCs w:val="22"/>
        </w:rPr>
        <w:t xml:space="preserve">Anyja neve: </w:t>
      </w:r>
      <w:r w:rsidRPr="00C925EC">
        <w:rPr>
          <w:rFonts w:ascii="Arial" w:hAnsi="Arial" w:cs="Arial"/>
          <w:bCs/>
          <w:iCs/>
          <w:sz w:val="22"/>
          <w:szCs w:val="22"/>
        </w:rPr>
        <w:tab/>
      </w:r>
    </w:p>
    <w:p w14:paraId="11D18B85" w14:textId="77777777" w:rsidR="001910A3" w:rsidRPr="00C925EC" w:rsidRDefault="001910A3" w:rsidP="001910A3">
      <w:pPr>
        <w:tabs>
          <w:tab w:val="right" w:leader="dot" w:pos="10065"/>
        </w:tabs>
        <w:spacing w:before="120"/>
        <w:ind w:left="284"/>
        <w:rPr>
          <w:rFonts w:ascii="Arial" w:hAnsi="Arial" w:cs="Arial"/>
          <w:bCs/>
          <w:iCs/>
          <w:sz w:val="22"/>
          <w:szCs w:val="22"/>
        </w:rPr>
      </w:pPr>
      <w:r w:rsidRPr="00C925EC">
        <w:rPr>
          <w:rFonts w:ascii="Arial" w:hAnsi="Arial" w:cs="Arial"/>
          <w:bCs/>
          <w:iCs/>
          <w:sz w:val="22"/>
          <w:szCs w:val="22"/>
        </w:rPr>
        <w:t xml:space="preserve">Születési helye és ideje: </w:t>
      </w:r>
      <w:r w:rsidRPr="00C925EC">
        <w:rPr>
          <w:rFonts w:ascii="Arial" w:hAnsi="Arial" w:cs="Arial"/>
          <w:bCs/>
          <w:iCs/>
          <w:sz w:val="22"/>
          <w:szCs w:val="22"/>
        </w:rPr>
        <w:tab/>
      </w:r>
    </w:p>
    <w:p w14:paraId="2EE23600" w14:textId="77777777" w:rsidR="001910A3" w:rsidRPr="00C925EC" w:rsidRDefault="001910A3" w:rsidP="001910A3">
      <w:pPr>
        <w:tabs>
          <w:tab w:val="right" w:leader="dot" w:pos="10065"/>
        </w:tabs>
        <w:spacing w:before="120"/>
        <w:ind w:left="284"/>
        <w:rPr>
          <w:rFonts w:ascii="Arial" w:hAnsi="Arial" w:cs="Arial"/>
          <w:bCs/>
          <w:iCs/>
          <w:sz w:val="22"/>
          <w:szCs w:val="22"/>
        </w:rPr>
      </w:pPr>
      <w:r w:rsidRPr="00C925EC">
        <w:rPr>
          <w:rFonts w:ascii="Arial" w:hAnsi="Arial" w:cs="Arial"/>
          <w:bCs/>
          <w:iCs/>
          <w:sz w:val="22"/>
          <w:szCs w:val="22"/>
        </w:rPr>
        <w:t>Lakóhelye:</w:t>
      </w:r>
      <w:r w:rsidRPr="00C925EC">
        <w:rPr>
          <w:rFonts w:ascii="Arial" w:hAnsi="Arial" w:cs="Arial"/>
          <w:bCs/>
          <w:iCs/>
          <w:sz w:val="22"/>
          <w:szCs w:val="22"/>
        </w:rPr>
        <w:tab/>
      </w:r>
    </w:p>
    <w:p w14:paraId="373E58D2" w14:textId="77777777" w:rsidR="001910A3" w:rsidRPr="00C925EC" w:rsidRDefault="001910A3" w:rsidP="001910A3">
      <w:pPr>
        <w:tabs>
          <w:tab w:val="right" w:leader="dot" w:pos="10065"/>
        </w:tabs>
        <w:spacing w:before="120"/>
        <w:ind w:left="284"/>
        <w:rPr>
          <w:rFonts w:ascii="Arial" w:hAnsi="Arial" w:cs="Arial"/>
          <w:bCs/>
          <w:iCs/>
          <w:sz w:val="22"/>
          <w:szCs w:val="22"/>
        </w:rPr>
      </w:pPr>
      <w:r w:rsidRPr="00C925EC">
        <w:rPr>
          <w:rFonts w:ascii="Arial" w:hAnsi="Arial" w:cs="Arial"/>
          <w:bCs/>
          <w:iCs/>
          <w:sz w:val="22"/>
          <w:szCs w:val="22"/>
        </w:rPr>
        <w:t xml:space="preserve">Nyilvántartási szám: </w:t>
      </w:r>
      <w:r w:rsidRPr="00C925EC">
        <w:rPr>
          <w:rFonts w:ascii="Arial" w:hAnsi="Arial" w:cs="Arial"/>
          <w:bCs/>
          <w:iCs/>
          <w:sz w:val="22"/>
          <w:szCs w:val="22"/>
        </w:rPr>
        <w:tab/>
      </w:r>
    </w:p>
    <w:p w14:paraId="6DE23A51" w14:textId="77777777" w:rsidR="001910A3" w:rsidRPr="00C925EC" w:rsidRDefault="001910A3" w:rsidP="001910A3">
      <w:pPr>
        <w:tabs>
          <w:tab w:val="right" w:leader="dot" w:pos="10065"/>
        </w:tabs>
        <w:spacing w:before="120"/>
        <w:ind w:left="284"/>
        <w:rPr>
          <w:rFonts w:ascii="Arial" w:hAnsi="Arial" w:cs="Arial"/>
          <w:bCs/>
          <w:iCs/>
          <w:sz w:val="22"/>
          <w:szCs w:val="22"/>
        </w:rPr>
      </w:pPr>
      <w:r w:rsidRPr="00C925EC">
        <w:rPr>
          <w:rFonts w:ascii="Arial" w:hAnsi="Arial" w:cs="Arial"/>
          <w:bCs/>
          <w:iCs/>
          <w:sz w:val="22"/>
          <w:szCs w:val="22"/>
        </w:rPr>
        <w:t>Telefonszáma:</w:t>
      </w:r>
      <w:r w:rsidRPr="00C925EC">
        <w:rPr>
          <w:rFonts w:ascii="Arial" w:hAnsi="Arial" w:cs="Arial"/>
          <w:bCs/>
          <w:iCs/>
          <w:sz w:val="22"/>
          <w:szCs w:val="22"/>
        </w:rPr>
        <w:tab/>
      </w:r>
    </w:p>
    <w:p w14:paraId="1AE420F3" w14:textId="77777777" w:rsidR="001910A3" w:rsidRPr="00C925EC" w:rsidRDefault="001910A3" w:rsidP="001910A3">
      <w:pPr>
        <w:tabs>
          <w:tab w:val="right" w:leader="dot" w:pos="10065"/>
        </w:tabs>
        <w:spacing w:line="276" w:lineRule="auto"/>
        <w:rPr>
          <w:rFonts w:ascii="Arial" w:hAnsi="Arial" w:cs="Arial"/>
          <w:b/>
          <w:iCs/>
          <w:sz w:val="22"/>
          <w:szCs w:val="22"/>
          <w:u w:val="single"/>
        </w:rPr>
      </w:pPr>
      <w:r w:rsidRPr="00C925EC">
        <w:rPr>
          <w:rFonts w:ascii="Arial" w:hAnsi="Arial" w:cs="Arial"/>
          <w:b/>
          <w:iCs/>
          <w:sz w:val="22"/>
          <w:szCs w:val="22"/>
          <w:u w:val="single"/>
        </w:rPr>
        <w:t>3. Jogi személy esetén:</w:t>
      </w:r>
    </w:p>
    <w:p w14:paraId="3CD0D6EE" w14:textId="77777777" w:rsidR="001910A3" w:rsidRPr="00C925EC" w:rsidRDefault="001910A3" w:rsidP="001910A3">
      <w:pPr>
        <w:tabs>
          <w:tab w:val="right" w:leader="dot" w:pos="10065"/>
        </w:tabs>
        <w:spacing w:before="120"/>
        <w:ind w:left="284"/>
        <w:rPr>
          <w:rFonts w:ascii="Arial" w:hAnsi="Arial" w:cs="Arial"/>
          <w:bCs/>
          <w:iCs/>
          <w:sz w:val="22"/>
          <w:szCs w:val="22"/>
        </w:rPr>
      </w:pPr>
      <w:r w:rsidRPr="00C925EC">
        <w:rPr>
          <w:rFonts w:ascii="Arial" w:hAnsi="Arial" w:cs="Arial"/>
          <w:bCs/>
          <w:iCs/>
          <w:sz w:val="22"/>
          <w:szCs w:val="22"/>
        </w:rPr>
        <w:t>Neve:</w:t>
      </w:r>
      <w:r w:rsidRPr="00C925EC">
        <w:rPr>
          <w:rFonts w:ascii="Arial" w:hAnsi="Arial" w:cs="Arial"/>
          <w:bCs/>
          <w:iCs/>
          <w:sz w:val="22"/>
          <w:szCs w:val="22"/>
        </w:rPr>
        <w:tab/>
      </w:r>
    </w:p>
    <w:p w14:paraId="32D23B55" w14:textId="77777777" w:rsidR="001910A3" w:rsidRPr="00C925EC" w:rsidRDefault="001910A3" w:rsidP="001910A3">
      <w:pPr>
        <w:tabs>
          <w:tab w:val="right" w:leader="dot" w:pos="10065"/>
        </w:tabs>
        <w:spacing w:before="120"/>
        <w:ind w:left="284"/>
        <w:rPr>
          <w:rFonts w:ascii="Arial" w:hAnsi="Arial" w:cs="Arial"/>
          <w:bCs/>
          <w:iCs/>
          <w:sz w:val="22"/>
          <w:szCs w:val="22"/>
        </w:rPr>
      </w:pPr>
      <w:r w:rsidRPr="00C925EC">
        <w:rPr>
          <w:rFonts w:ascii="Arial" w:hAnsi="Arial" w:cs="Arial"/>
          <w:bCs/>
          <w:iCs/>
          <w:sz w:val="22"/>
          <w:szCs w:val="22"/>
        </w:rPr>
        <w:t>Székhelye:</w:t>
      </w:r>
      <w:r w:rsidRPr="00C925EC">
        <w:rPr>
          <w:rFonts w:ascii="Arial" w:hAnsi="Arial" w:cs="Arial"/>
          <w:bCs/>
          <w:iCs/>
          <w:sz w:val="22"/>
          <w:szCs w:val="22"/>
        </w:rPr>
        <w:tab/>
      </w:r>
    </w:p>
    <w:p w14:paraId="463B01AC" w14:textId="77777777" w:rsidR="001910A3" w:rsidRPr="00C925EC" w:rsidRDefault="001910A3" w:rsidP="001910A3">
      <w:pPr>
        <w:tabs>
          <w:tab w:val="right" w:leader="dot" w:pos="10065"/>
        </w:tabs>
        <w:spacing w:before="120"/>
        <w:ind w:left="284"/>
        <w:rPr>
          <w:rFonts w:ascii="Arial" w:hAnsi="Arial" w:cs="Arial"/>
          <w:bCs/>
          <w:iCs/>
          <w:sz w:val="22"/>
          <w:szCs w:val="22"/>
        </w:rPr>
      </w:pPr>
      <w:r w:rsidRPr="00C925EC">
        <w:rPr>
          <w:rFonts w:ascii="Arial" w:hAnsi="Arial" w:cs="Arial"/>
          <w:bCs/>
          <w:iCs/>
          <w:sz w:val="22"/>
          <w:szCs w:val="22"/>
        </w:rPr>
        <w:t>Adószáma:</w:t>
      </w:r>
      <w:r w:rsidRPr="00C925EC">
        <w:rPr>
          <w:rFonts w:ascii="Arial" w:hAnsi="Arial" w:cs="Arial"/>
          <w:bCs/>
          <w:iCs/>
          <w:sz w:val="22"/>
          <w:szCs w:val="22"/>
        </w:rPr>
        <w:tab/>
      </w:r>
    </w:p>
    <w:p w14:paraId="60BBFC7F" w14:textId="77777777" w:rsidR="001910A3" w:rsidRPr="00C925EC" w:rsidRDefault="001910A3" w:rsidP="001910A3">
      <w:pPr>
        <w:tabs>
          <w:tab w:val="right" w:leader="dot" w:pos="10065"/>
        </w:tabs>
        <w:spacing w:before="120"/>
        <w:ind w:left="284"/>
        <w:rPr>
          <w:rFonts w:ascii="Arial" w:hAnsi="Arial" w:cs="Arial"/>
          <w:bCs/>
          <w:iCs/>
          <w:sz w:val="22"/>
          <w:szCs w:val="22"/>
        </w:rPr>
      </w:pPr>
      <w:r w:rsidRPr="00C925EC">
        <w:rPr>
          <w:rFonts w:ascii="Arial" w:hAnsi="Arial" w:cs="Arial"/>
          <w:bCs/>
          <w:iCs/>
          <w:sz w:val="22"/>
          <w:szCs w:val="22"/>
        </w:rPr>
        <w:t>Cégjegyzék/nyilvántartási száma:</w:t>
      </w:r>
      <w:r w:rsidRPr="00C925EC">
        <w:rPr>
          <w:rFonts w:ascii="Arial" w:hAnsi="Arial" w:cs="Arial"/>
          <w:bCs/>
          <w:iCs/>
          <w:sz w:val="22"/>
          <w:szCs w:val="22"/>
        </w:rPr>
        <w:tab/>
      </w:r>
    </w:p>
    <w:p w14:paraId="26D28C40" w14:textId="77777777" w:rsidR="001910A3" w:rsidRPr="00C925EC" w:rsidRDefault="001910A3" w:rsidP="001910A3">
      <w:pPr>
        <w:tabs>
          <w:tab w:val="right" w:leader="dot" w:pos="10065"/>
        </w:tabs>
        <w:spacing w:before="120"/>
        <w:ind w:left="284"/>
        <w:rPr>
          <w:rFonts w:ascii="Arial" w:hAnsi="Arial" w:cs="Arial"/>
          <w:bCs/>
          <w:iCs/>
          <w:sz w:val="22"/>
          <w:szCs w:val="22"/>
        </w:rPr>
      </w:pPr>
      <w:r w:rsidRPr="00C925EC">
        <w:rPr>
          <w:rFonts w:ascii="Arial" w:hAnsi="Arial" w:cs="Arial"/>
          <w:bCs/>
          <w:iCs/>
          <w:sz w:val="22"/>
          <w:szCs w:val="22"/>
        </w:rPr>
        <w:t xml:space="preserve">Képviseletére jogosult személy: </w:t>
      </w:r>
      <w:r w:rsidRPr="00C925EC">
        <w:rPr>
          <w:rFonts w:ascii="Arial" w:hAnsi="Arial" w:cs="Arial"/>
          <w:bCs/>
          <w:iCs/>
          <w:sz w:val="22"/>
          <w:szCs w:val="22"/>
        </w:rPr>
        <w:tab/>
      </w:r>
    </w:p>
    <w:p w14:paraId="765B2D3E" w14:textId="77777777" w:rsidR="001910A3" w:rsidRPr="00C925EC" w:rsidRDefault="001910A3" w:rsidP="001910A3">
      <w:pPr>
        <w:tabs>
          <w:tab w:val="right" w:leader="dot" w:pos="10065"/>
        </w:tabs>
        <w:spacing w:before="120"/>
        <w:ind w:left="284"/>
        <w:rPr>
          <w:rFonts w:ascii="Arial" w:hAnsi="Arial" w:cs="Arial"/>
          <w:bCs/>
          <w:iCs/>
          <w:sz w:val="22"/>
          <w:szCs w:val="22"/>
        </w:rPr>
      </w:pPr>
      <w:r w:rsidRPr="00C925EC">
        <w:rPr>
          <w:rFonts w:ascii="Arial" w:hAnsi="Arial" w:cs="Arial"/>
          <w:bCs/>
          <w:iCs/>
          <w:sz w:val="22"/>
          <w:szCs w:val="22"/>
        </w:rPr>
        <w:t xml:space="preserve">Telefonszáma: </w:t>
      </w:r>
      <w:r w:rsidRPr="00C925EC">
        <w:rPr>
          <w:rFonts w:ascii="Arial" w:hAnsi="Arial" w:cs="Arial"/>
          <w:bCs/>
          <w:iCs/>
          <w:sz w:val="22"/>
          <w:szCs w:val="22"/>
        </w:rPr>
        <w:tab/>
      </w:r>
    </w:p>
    <w:p w14:paraId="22E393FE" w14:textId="77777777" w:rsidR="001910A3" w:rsidRPr="00C925EC" w:rsidRDefault="001910A3" w:rsidP="001910A3">
      <w:pPr>
        <w:suppressAutoHyphens/>
        <w:spacing w:line="276" w:lineRule="auto"/>
        <w:jc w:val="both"/>
        <w:rPr>
          <w:rFonts w:ascii="Arial" w:hAnsi="Arial" w:cs="Arial"/>
          <w:b/>
          <w:iCs/>
          <w:sz w:val="22"/>
          <w:szCs w:val="22"/>
          <w:lang w:eastAsia="ar-SA"/>
        </w:rPr>
      </w:pPr>
    </w:p>
    <w:p w14:paraId="0FB1437B" w14:textId="77777777" w:rsidR="001910A3" w:rsidRPr="00C925EC" w:rsidRDefault="001910A3" w:rsidP="001910A3">
      <w:pPr>
        <w:suppressAutoHyphens/>
        <w:spacing w:line="480" w:lineRule="auto"/>
        <w:jc w:val="both"/>
        <w:rPr>
          <w:rFonts w:ascii="Arial" w:hAnsi="Arial" w:cs="Arial"/>
          <w:b/>
          <w:iCs/>
          <w:sz w:val="22"/>
          <w:szCs w:val="22"/>
          <w:lang w:eastAsia="ar-SA"/>
        </w:rPr>
      </w:pPr>
      <w:r w:rsidRPr="00C925EC">
        <w:rPr>
          <w:rFonts w:ascii="Arial" w:hAnsi="Arial" w:cs="Arial"/>
          <w:b/>
          <w:iCs/>
          <w:sz w:val="22"/>
          <w:szCs w:val="22"/>
          <w:lang w:eastAsia="ar-SA"/>
        </w:rPr>
        <w:t>Az ingatlan helyrajzi száma, címe, melyre a pályázat benyújtásra kerül: Székesfehérvár, ………………………………………………………………………………………………………………</w:t>
      </w:r>
      <w:r>
        <w:rPr>
          <w:rFonts w:ascii="Arial" w:hAnsi="Arial" w:cs="Arial"/>
          <w:b/>
          <w:iCs/>
          <w:sz w:val="22"/>
          <w:szCs w:val="22"/>
          <w:lang w:eastAsia="ar-SA"/>
        </w:rPr>
        <w:t>…</w:t>
      </w:r>
    </w:p>
    <w:p w14:paraId="1E766EBF" w14:textId="77777777" w:rsidR="001910A3" w:rsidRPr="00C925EC" w:rsidRDefault="001910A3" w:rsidP="001910A3">
      <w:pPr>
        <w:suppressAutoHyphens/>
        <w:spacing w:line="480" w:lineRule="auto"/>
        <w:rPr>
          <w:rFonts w:ascii="Arial" w:hAnsi="Arial" w:cs="Arial"/>
          <w:b/>
          <w:iCs/>
          <w:sz w:val="22"/>
          <w:szCs w:val="22"/>
          <w:lang w:eastAsia="ar-SA"/>
        </w:rPr>
      </w:pPr>
      <w:r w:rsidRPr="00C925EC">
        <w:rPr>
          <w:rFonts w:ascii="Arial" w:hAnsi="Arial" w:cs="Arial"/>
          <w:b/>
          <w:iCs/>
          <w:sz w:val="22"/>
          <w:szCs w:val="22"/>
          <w:lang w:eastAsia="ar-SA"/>
        </w:rPr>
        <w:t>Megajánlott vételi ár bruttó</w:t>
      </w:r>
      <w:r w:rsidRPr="00C925EC">
        <w:rPr>
          <w:rFonts w:ascii="Arial" w:hAnsi="Arial" w:cs="Arial"/>
          <w:bCs/>
          <w:iCs/>
          <w:sz w:val="22"/>
          <w:szCs w:val="22"/>
          <w:lang w:eastAsia="ar-SA"/>
        </w:rPr>
        <w:t>………………………………………………</w:t>
      </w:r>
      <w:r w:rsidRPr="00C925EC">
        <w:rPr>
          <w:rFonts w:ascii="Arial" w:hAnsi="Arial" w:cs="Arial"/>
          <w:b/>
          <w:iCs/>
          <w:sz w:val="22"/>
          <w:szCs w:val="22"/>
          <w:lang w:eastAsia="ar-SA"/>
        </w:rPr>
        <w:t xml:space="preserve">Ft, azaz </w:t>
      </w:r>
      <w:r w:rsidR="00FA3928">
        <w:rPr>
          <w:rFonts w:ascii="Arial" w:hAnsi="Arial" w:cs="Arial"/>
          <w:b/>
          <w:iCs/>
          <w:sz w:val="22"/>
          <w:szCs w:val="22"/>
          <w:lang w:eastAsia="ar-SA"/>
        </w:rPr>
        <w:t>br</w:t>
      </w:r>
      <w:r w:rsidRPr="00C925EC">
        <w:rPr>
          <w:rFonts w:ascii="Arial" w:hAnsi="Arial" w:cs="Arial"/>
          <w:b/>
          <w:iCs/>
          <w:sz w:val="22"/>
          <w:szCs w:val="22"/>
          <w:lang w:eastAsia="ar-SA"/>
        </w:rPr>
        <w:t>uttó……………</w:t>
      </w:r>
      <w:r>
        <w:rPr>
          <w:rFonts w:ascii="Arial" w:hAnsi="Arial" w:cs="Arial"/>
          <w:b/>
          <w:iCs/>
          <w:sz w:val="22"/>
          <w:szCs w:val="22"/>
          <w:lang w:eastAsia="ar-SA"/>
        </w:rPr>
        <w:t>…</w:t>
      </w:r>
      <w:proofErr w:type="gramStart"/>
      <w:r>
        <w:rPr>
          <w:rFonts w:ascii="Arial" w:hAnsi="Arial" w:cs="Arial"/>
          <w:b/>
          <w:iCs/>
          <w:sz w:val="22"/>
          <w:szCs w:val="22"/>
          <w:lang w:eastAsia="ar-SA"/>
        </w:rPr>
        <w:t>….</w:t>
      </w:r>
      <w:r w:rsidRPr="00C925EC">
        <w:rPr>
          <w:rFonts w:ascii="Arial" w:hAnsi="Arial" w:cs="Arial"/>
          <w:b/>
          <w:iCs/>
          <w:sz w:val="22"/>
          <w:szCs w:val="22"/>
          <w:lang w:eastAsia="ar-SA"/>
        </w:rPr>
        <w:t>...</w:t>
      </w:r>
      <w:proofErr w:type="gramEnd"/>
      <w:r w:rsidR="00FA3928">
        <w:rPr>
          <w:rFonts w:ascii="Arial" w:hAnsi="Arial" w:cs="Arial"/>
          <w:b/>
          <w:iCs/>
          <w:sz w:val="22"/>
          <w:szCs w:val="22"/>
          <w:lang w:eastAsia="ar-SA"/>
        </w:rPr>
        <w:t>.………………</w:t>
      </w:r>
      <w:proofErr w:type="gramStart"/>
      <w:r w:rsidR="00FA3928">
        <w:rPr>
          <w:rFonts w:ascii="Arial" w:hAnsi="Arial" w:cs="Arial"/>
          <w:b/>
          <w:iCs/>
          <w:sz w:val="22"/>
          <w:szCs w:val="22"/>
          <w:lang w:eastAsia="ar-SA"/>
        </w:rPr>
        <w:t>…….</w:t>
      </w:r>
      <w:proofErr w:type="gramEnd"/>
      <w:r w:rsidRPr="00C925EC">
        <w:rPr>
          <w:rFonts w:ascii="Arial" w:hAnsi="Arial" w:cs="Arial"/>
          <w:b/>
          <w:iCs/>
          <w:sz w:val="22"/>
          <w:szCs w:val="22"/>
          <w:lang w:eastAsia="ar-SA"/>
        </w:rPr>
        <w:t>…………………………………………</w:t>
      </w:r>
      <w:r>
        <w:rPr>
          <w:rFonts w:ascii="Arial" w:hAnsi="Arial" w:cs="Arial"/>
          <w:b/>
          <w:iCs/>
          <w:sz w:val="22"/>
          <w:szCs w:val="22"/>
          <w:lang w:eastAsia="ar-SA"/>
        </w:rPr>
        <w:t>…</w:t>
      </w:r>
      <w:proofErr w:type="gramStart"/>
      <w:r>
        <w:rPr>
          <w:rFonts w:ascii="Arial" w:hAnsi="Arial" w:cs="Arial"/>
          <w:b/>
          <w:iCs/>
          <w:sz w:val="22"/>
          <w:szCs w:val="22"/>
          <w:lang w:eastAsia="ar-SA"/>
        </w:rPr>
        <w:t>…….</w:t>
      </w:r>
      <w:proofErr w:type="gramEnd"/>
      <w:r w:rsidRPr="00C925EC">
        <w:rPr>
          <w:rFonts w:ascii="Arial" w:hAnsi="Arial" w:cs="Arial"/>
          <w:b/>
          <w:iCs/>
          <w:sz w:val="22"/>
          <w:szCs w:val="22"/>
          <w:lang w:eastAsia="ar-SA"/>
        </w:rPr>
        <w:t xml:space="preserve">…. forint. </w:t>
      </w:r>
    </w:p>
    <w:p w14:paraId="40835D8B" w14:textId="77777777" w:rsidR="001910A3" w:rsidRPr="00C925EC" w:rsidRDefault="001910A3" w:rsidP="001910A3">
      <w:pPr>
        <w:suppressAutoHyphens/>
        <w:rPr>
          <w:rFonts w:ascii="Arial" w:hAnsi="Arial" w:cs="Arial"/>
          <w:bCs/>
          <w:iCs/>
          <w:sz w:val="22"/>
          <w:szCs w:val="22"/>
          <w:lang w:eastAsia="ar-SA"/>
        </w:rPr>
      </w:pPr>
      <w:r w:rsidRPr="00C925EC">
        <w:rPr>
          <w:rFonts w:ascii="Arial" w:hAnsi="Arial" w:cs="Arial"/>
          <w:bCs/>
          <w:iCs/>
          <w:sz w:val="22"/>
          <w:szCs w:val="22"/>
          <w:lang w:eastAsia="ar-SA"/>
        </w:rPr>
        <w:sym w:font="Symbol" w:char="F05B"/>
      </w:r>
      <w:r w:rsidRPr="00C925EC">
        <w:rPr>
          <w:rFonts w:ascii="Arial" w:hAnsi="Arial" w:cs="Arial"/>
          <w:bCs/>
          <w:iCs/>
          <w:sz w:val="22"/>
          <w:szCs w:val="22"/>
          <w:lang w:eastAsia="ar-SA"/>
        </w:rPr>
        <w:t>nem lehet kevesebb az ingatlan forgalmi értékénél, a minimális eladási árnál</w:t>
      </w:r>
      <w:r w:rsidRPr="00C925EC">
        <w:rPr>
          <w:rFonts w:ascii="Arial" w:hAnsi="Arial" w:cs="Arial"/>
          <w:bCs/>
          <w:iCs/>
          <w:sz w:val="22"/>
          <w:szCs w:val="22"/>
          <w:lang w:eastAsia="ar-SA"/>
        </w:rPr>
        <w:sym w:font="Symbol" w:char="F05D"/>
      </w:r>
    </w:p>
    <w:p w14:paraId="0AA87444" w14:textId="77777777" w:rsidR="001910A3" w:rsidRPr="00C925EC" w:rsidRDefault="001910A3" w:rsidP="001910A3">
      <w:pPr>
        <w:suppressAutoHyphens/>
        <w:spacing w:line="276" w:lineRule="auto"/>
        <w:ind w:right="-219"/>
        <w:jc w:val="both"/>
        <w:rPr>
          <w:rFonts w:ascii="Arial" w:hAnsi="Arial" w:cs="Arial"/>
          <w:b/>
          <w:bCs/>
          <w:sz w:val="22"/>
          <w:szCs w:val="22"/>
          <w:lang w:eastAsia="ar-SA"/>
        </w:rPr>
      </w:pPr>
    </w:p>
    <w:p w14:paraId="7B811537" w14:textId="77777777" w:rsidR="001910A3" w:rsidRPr="00C925EC" w:rsidRDefault="001910A3" w:rsidP="001910A3">
      <w:pPr>
        <w:suppressAutoHyphens/>
        <w:spacing w:line="276" w:lineRule="auto"/>
        <w:ind w:right="-219"/>
        <w:jc w:val="both"/>
        <w:rPr>
          <w:rFonts w:ascii="Arial" w:hAnsi="Arial" w:cs="Arial"/>
          <w:b/>
          <w:bCs/>
          <w:sz w:val="22"/>
          <w:szCs w:val="22"/>
          <w:lang w:eastAsia="ar-SA"/>
        </w:rPr>
      </w:pPr>
      <w:r w:rsidRPr="00C925EC">
        <w:rPr>
          <w:rFonts w:ascii="Arial" w:hAnsi="Arial" w:cs="Arial"/>
          <w:b/>
          <w:bCs/>
          <w:sz w:val="22"/>
          <w:szCs w:val="22"/>
          <w:lang w:eastAsia="ar-SA"/>
        </w:rPr>
        <w:t xml:space="preserve">Nyilatkozom, hogy a pályázati kiírásban leírt valamennyi feltételt megértettem, pályázati feltételeket elfogadom. </w:t>
      </w:r>
    </w:p>
    <w:p w14:paraId="2217C7E2" w14:textId="77777777" w:rsidR="001910A3" w:rsidRPr="00C925EC" w:rsidRDefault="001910A3" w:rsidP="001910A3">
      <w:pPr>
        <w:suppressAutoHyphens/>
        <w:spacing w:line="276" w:lineRule="auto"/>
        <w:ind w:right="-219"/>
        <w:jc w:val="both"/>
        <w:rPr>
          <w:rFonts w:ascii="Arial" w:hAnsi="Arial" w:cs="Arial"/>
          <w:b/>
          <w:bCs/>
          <w:sz w:val="22"/>
          <w:szCs w:val="22"/>
          <w:lang w:eastAsia="ar-SA"/>
        </w:rPr>
      </w:pPr>
      <w:r w:rsidRPr="00C925EC">
        <w:rPr>
          <w:rFonts w:ascii="Arial" w:hAnsi="Arial" w:cs="Arial"/>
          <w:b/>
          <w:bCs/>
          <w:sz w:val="22"/>
          <w:szCs w:val="22"/>
          <w:lang w:eastAsia="ar-SA"/>
        </w:rPr>
        <w:t>Nyilatkozom, hogy az ingatlant mind a valóságban, mind térképen megismertem.</w:t>
      </w:r>
    </w:p>
    <w:p w14:paraId="055BE7F8" w14:textId="77777777" w:rsidR="001910A3" w:rsidRPr="00C925EC" w:rsidRDefault="001910A3" w:rsidP="001910A3">
      <w:pPr>
        <w:suppressAutoHyphens/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eastAsia="ar-SA"/>
        </w:rPr>
      </w:pPr>
      <w:r w:rsidRPr="00C925EC">
        <w:rPr>
          <w:rFonts w:ascii="Arial" w:hAnsi="Arial" w:cs="Arial"/>
          <w:b/>
          <w:bCs/>
          <w:sz w:val="22"/>
          <w:szCs w:val="22"/>
          <w:lang w:eastAsia="ar-SA"/>
        </w:rPr>
        <w:t xml:space="preserve">Nyilatkozom, hogy nincs köztartozásom. </w:t>
      </w:r>
    </w:p>
    <w:p w14:paraId="31DED7C8" w14:textId="77777777" w:rsidR="001910A3" w:rsidRPr="00C925EC" w:rsidRDefault="001910A3" w:rsidP="001910A3">
      <w:pPr>
        <w:suppressAutoHyphens/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eastAsia="ar-SA"/>
        </w:rPr>
      </w:pPr>
      <w:r w:rsidRPr="00C925EC">
        <w:rPr>
          <w:rFonts w:ascii="Arial" w:hAnsi="Arial" w:cs="Arial"/>
          <w:b/>
          <w:bCs/>
          <w:sz w:val="22"/>
          <w:szCs w:val="22"/>
          <w:lang w:eastAsia="ar-SA"/>
        </w:rPr>
        <w:t xml:space="preserve">Nyilatkozom, hogy az önkormányzati tulajdonú </w:t>
      </w:r>
      <w:r w:rsidRPr="00C925EC">
        <w:rPr>
          <w:rFonts w:ascii="Arial" w:hAnsi="Arial" w:cs="Arial"/>
          <w:b/>
          <w:bCs/>
          <w:sz w:val="22"/>
          <w:szCs w:val="22"/>
          <w:lang w:eastAsia="en-US"/>
        </w:rPr>
        <w:t xml:space="preserve">ingatlan, illetve létesítmény értékesítésével (a pályázat benyújtásával és a nyertes pályázóval való szerződéskötéssel) kapcsolatos adatkezeléshez </w:t>
      </w:r>
      <w:r w:rsidRPr="00C925EC">
        <w:rPr>
          <w:rFonts w:ascii="Arial" w:hAnsi="Arial" w:cs="Arial"/>
          <w:b/>
          <w:bCs/>
          <w:sz w:val="22"/>
          <w:szCs w:val="22"/>
          <w:lang w:eastAsia="ar-SA"/>
        </w:rPr>
        <w:t>készített Adatkezelési tájékoztatót megismertem.</w:t>
      </w:r>
    </w:p>
    <w:p w14:paraId="4D08E075" w14:textId="77777777" w:rsidR="001910A3" w:rsidRPr="00C925EC" w:rsidRDefault="001910A3" w:rsidP="001910A3">
      <w:pPr>
        <w:suppressAutoHyphens/>
        <w:spacing w:line="276" w:lineRule="auto"/>
        <w:rPr>
          <w:rFonts w:ascii="Arial" w:hAnsi="Arial" w:cs="Arial"/>
          <w:b/>
          <w:bCs/>
          <w:sz w:val="22"/>
          <w:szCs w:val="22"/>
          <w:lang w:eastAsia="ar-SA"/>
        </w:rPr>
      </w:pPr>
    </w:p>
    <w:p w14:paraId="6897C94F" w14:textId="77777777" w:rsidR="001910A3" w:rsidRDefault="001910A3" w:rsidP="001910A3">
      <w:pPr>
        <w:suppressAutoHyphens/>
        <w:spacing w:line="276" w:lineRule="auto"/>
        <w:rPr>
          <w:rFonts w:ascii="Arial" w:hAnsi="Arial" w:cs="Arial"/>
          <w:sz w:val="22"/>
          <w:szCs w:val="22"/>
          <w:lang w:eastAsia="ar-SA"/>
        </w:rPr>
      </w:pPr>
      <w:r w:rsidRPr="00C925EC">
        <w:rPr>
          <w:rFonts w:ascii="Arial" w:hAnsi="Arial" w:cs="Arial"/>
          <w:sz w:val="22"/>
          <w:szCs w:val="22"/>
          <w:lang w:eastAsia="ar-SA"/>
        </w:rPr>
        <w:t>Székesfehérvár, 20………………………</w:t>
      </w:r>
      <w:proofErr w:type="gramStart"/>
      <w:r w:rsidRPr="00C925EC">
        <w:rPr>
          <w:rFonts w:ascii="Arial" w:hAnsi="Arial" w:cs="Arial"/>
          <w:sz w:val="22"/>
          <w:szCs w:val="22"/>
          <w:lang w:eastAsia="ar-SA"/>
        </w:rPr>
        <w:t>…….</w:t>
      </w:r>
      <w:proofErr w:type="gramEnd"/>
      <w:r w:rsidRPr="00C925EC">
        <w:rPr>
          <w:rFonts w:ascii="Arial" w:hAnsi="Arial" w:cs="Arial"/>
          <w:sz w:val="22"/>
          <w:szCs w:val="22"/>
          <w:lang w:eastAsia="ar-SA"/>
        </w:rPr>
        <w:t>.</w:t>
      </w:r>
      <w:r w:rsidRPr="00C925EC">
        <w:rPr>
          <w:rFonts w:ascii="Arial" w:hAnsi="Arial" w:cs="Arial"/>
          <w:sz w:val="22"/>
          <w:szCs w:val="22"/>
          <w:lang w:eastAsia="ar-SA"/>
        </w:rPr>
        <w:tab/>
      </w:r>
      <w:r w:rsidRPr="00C925EC">
        <w:rPr>
          <w:rFonts w:ascii="Arial" w:hAnsi="Arial" w:cs="Arial"/>
          <w:sz w:val="22"/>
          <w:szCs w:val="22"/>
          <w:lang w:eastAsia="ar-SA"/>
        </w:rPr>
        <w:tab/>
      </w:r>
    </w:p>
    <w:p w14:paraId="2212CF9E" w14:textId="77777777" w:rsidR="001910A3" w:rsidRPr="00C925EC" w:rsidRDefault="001910A3" w:rsidP="001910A3">
      <w:pPr>
        <w:suppressAutoHyphens/>
        <w:spacing w:line="276" w:lineRule="auto"/>
        <w:ind w:left="4956" w:firstLine="708"/>
        <w:rPr>
          <w:rFonts w:ascii="Arial" w:hAnsi="Arial" w:cs="Arial"/>
          <w:b/>
          <w:bCs/>
          <w:sz w:val="22"/>
          <w:szCs w:val="22"/>
          <w:lang w:eastAsia="ar-SA"/>
        </w:rPr>
      </w:pPr>
      <w:r w:rsidRPr="00C925EC">
        <w:rPr>
          <w:rFonts w:ascii="Arial" w:hAnsi="Arial" w:cs="Arial"/>
          <w:b/>
          <w:bCs/>
          <w:sz w:val="22"/>
          <w:szCs w:val="22"/>
          <w:lang w:eastAsia="ar-SA"/>
        </w:rPr>
        <w:t>………….…………………….……………</w:t>
      </w:r>
    </w:p>
    <w:p w14:paraId="7239EA2C" w14:textId="7DAE2D80" w:rsidR="0072117C" w:rsidRDefault="001910A3" w:rsidP="006803DC">
      <w:pPr>
        <w:suppressAutoHyphens/>
        <w:spacing w:line="276" w:lineRule="auto"/>
        <w:ind w:left="6804"/>
        <w:rPr>
          <w:b/>
          <w:bCs/>
          <w:sz w:val="28"/>
          <w:szCs w:val="28"/>
        </w:rPr>
      </w:pPr>
      <w:r w:rsidRPr="00C925EC">
        <w:rPr>
          <w:rFonts w:ascii="Arial" w:hAnsi="Arial" w:cs="Arial"/>
          <w:b/>
          <w:bCs/>
          <w:sz w:val="22"/>
          <w:szCs w:val="22"/>
          <w:lang w:eastAsia="ar-SA"/>
        </w:rPr>
        <w:t>pályázó aláírása</w:t>
      </w:r>
    </w:p>
    <w:sectPr w:rsidR="0072117C" w:rsidSect="00F34287">
      <w:footerReference w:type="even" r:id="rId10"/>
      <w:footerReference w:type="default" r:id="rId11"/>
      <w:pgSz w:w="11906" w:h="16838"/>
      <w:pgMar w:top="720" w:right="720" w:bottom="720" w:left="720" w:header="709" w:footer="463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7FC3EF" w14:textId="77777777" w:rsidR="0093246A" w:rsidRDefault="0093246A">
      <w:r>
        <w:separator/>
      </w:r>
    </w:p>
  </w:endnote>
  <w:endnote w:type="continuationSeparator" w:id="0">
    <w:p w14:paraId="0082467E" w14:textId="77777777" w:rsidR="0093246A" w:rsidRDefault="00932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3CB56" w14:textId="77777777" w:rsidR="003A490E" w:rsidRDefault="003A490E" w:rsidP="00AD273A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E41D42">
      <w:rPr>
        <w:rStyle w:val="Oldalszm"/>
        <w:noProof/>
      </w:rPr>
      <w:t>4</w:t>
    </w:r>
    <w:r>
      <w:rPr>
        <w:rStyle w:val="Oldalszm"/>
      </w:rPr>
      <w:fldChar w:fldCharType="end"/>
    </w:r>
  </w:p>
  <w:p w14:paraId="6FAC96E7" w14:textId="77777777" w:rsidR="003A490E" w:rsidRDefault="003A490E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36F2B" w14:textId="77777777" w:rsidR="006D575A" w:rsidRPr="006D575A" w:rsidRDefault="006D575A">
    <w:pPr>
      <w:pStyle w:val="llb"/>
      <w:jc w:val="center"/>
      <w:rPr>
        <w:sz w:val="20"/>
        <w:szCs w:val="20"/>
      </w:rPr>
    </w:pPr>
    <w:r w:rsidRPr="006D575A">
      <w:rPr>
        <w:sz w:val="20"/>
        <w:szCs w:val="20"/>
      </w:rPr>
      <w:fldChar w:fldCharType="begin"/>
    </w:r>
    <w:r w:rsidRPr="006D575A">
      <w:rPr>
        <w:sz w:val="20"/>
        <w:szCs w:val="20"/>
      </w:rPr>
      <w:instrText>PAGE   \* MERGEFORMAT</w:instrText>
    </w:r>
    <w:r w:rsidRPr="006D575A">
      <w:rPr>
        <w:sz w:val="20"/>
        <w:szCs w:val="20"/>
      </w:rPr>
      <w:fldChar w:fldCharType="separate"/>
    </w:r>
    <w:r w:rsidRPr="006D575A">
      <w:rPr>
        <w:sz w:val="20"/>
        <w:szCs w:val="20"/>
      </w:rPr>
      <w:t>2</w:t>
    </w:r>
    <w:r w:rsidRPr="006D575A">
      <w:rPr>
        <w:sz w:val="20"/>
        <w:szCs w:val="20"/>
      </w:rPr>
      <w:fldChar w:fldCharType="end"/>
    </w:r>
  </w:p>
  <w:p w14:paraId="11CC825D" w14:textId="77777777" w:rsidR="003A490E" w:rsidRDefault="003A490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2B833" w14:textId="77777777" w:rsidR="0093246A" w:rsidRDefault="0093246A">
      <w:r>
        <w:separator/>
      </w:r>
    </w:p>
  </w:footnote>
  <w:footnote w:type="continuationSeparator" w:id="0">
    <w:p w14:paraId="5B50CA9B" w14:textId="77777777" w:rsidR="0093246A" w:rsidRDefault="009324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838AB"/>
    <w:multiLevelType w:val="hybridMultilevel"/>
    <w:tmpl w:val="DFE86E7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543FF"/>
    <w:multiLevelType w:val="hybridMultilevel"/>
    <w:tmpl w:val="8720803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C124B5"/>
    <w:multiLevelType w:val="hybridMultilevel"/>
    <w:tmpl w:val="F692C1BC"/>
    <w:lvl w:ilvl="0" w:tplc="4302F05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37574F"/>
    <w:multiLevelType w:val="hybridMultilevel"/>
    <w:tmpl w:val="72D60B6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535E67"/>
    <w:multiLevelType w:val="hybridMultilevel"/>
    <w:tmpl w:val="AC282ADA"/>
    <w:lvl w:ilvl="0" w:tplc="0590D3D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F5285F"/>
    <w:multiLevelType w:val="hybridMultilevel"/>
    <w:tmpl w:val="DFE86E70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4A1A41"/>
    <w:multiLevelType w:val="hybridMultilevel"/>
    <w:tmpl w:val="F6DCDE1E"/>
    <w:lvl w:ilvl="0" w:tplc="2946F080">
      <w:start w:val="1"/>
      <w:numFmt w:val="upperRoman"/>
      <w:lvlText w:val="%1."/>
      <w:lvlJc w:val="left"/>
      <w:pPr>
        <w:ind w:left="2844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204" w:hanging="360"/>
      </w:pPr>
    </w:lvl>
    <w:lvl w:ilvl="2" w:tplc="040E001B" w:tentative="1">
      <w:start w:val="1"/>
      <w:numFmt w:val="lowerRoman"/>
      <w:lvlText w:val="%3."/>
      <w:lvlJc w:val="right"/>
      <w:pPr>
        <w:ind w:left="3924" w:hanging="180"/>
      </w:pPr>
    </w:lvl>
    <w:lvl w:ilvl="3" w:tplc="040E000F" w:tentative="1">
      <w:start w:val="1"/>
      <w:numFmt w:val="decimal"/>
      <w:lvlText w:val="%4."/>
      <w:lvlJc w:val="left"/>
      <w:pPr>
        <w:ind w:left="4644" w:hanging="360"/>
      </w:pPr>
    </w:lvl>
    <w:lvl w:ilvl="4" w:tplc="040E0019" w:tentative="1">
      <w:start w:val="1"/>
      <w:numFmt w:val="lowerLetter"/>
      <w:lvlText w:val="%5."/>
      <w:lvlJc w:val="left"/>
      <w:pPr>
        <w:ind w:left="5364" w:hanging="360"/>
      </w:pPr>
    </w:lvl>
    <w:lvl w:ilvl="5" w:tplc="040E001B" w:tentative="1">
      <w:start w:val="1"/>
      <w:numFmt w:val="lowerRoman"/>
      <w:lvlText w:val="%6."/>
      <w:lvlJc w:val="right"/>
      <w:pPr>
        <w:ind w:left="6084" w:hanging="180"/>
      </w:pPr>
    </w:lvl>
    <w:lvl w:ilvl="6" w:tplc="040E000F" w:tentative="1">
      <w:start w:val="1"/>
      <w:numFmt w:val="decimal"/>
      <w:lvlText w:val="%7."/>
      <w:lvlJc w:val="left"/>
      <w:pPr>
        <w:ind w:left="6804" w:hanging="360"/>
      </w:pPr>
    </w:lvl>
    <w:lvl w:ilvl="7" w:tplc="040E0019" w:tentative="1">
      <w:start w:val="1"/>
      <w:numFmt w:val="lowerLetter"/>
      <w:lvlText w:val="%8."/>
      <w:lvlJc w:val="left"/>
      <w:pPr>
        <w:ind w:left="7524" w:hanging="360"/>
      </w:pPr>
    </w:lvl>
    <w:lvl w:ilvl="8" w:tplc="040E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7" w15:restartNumberingAfterBreak="0">
    <w:nsid w:val="31914E70"/>
    <w:multiLevelType w:val="hybridMultilevel"/>
    <w:tmpl w:val="B37C35A8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</w:rPr>
    </w:lvl>
    <w:lvl w:ilvl="1" w:tplc="FFFFFFFF">
      <w:start w:val="1"/>
      <w:numFmt w:val="lowerLetter"/>
      <w:lvlText w:val="%2."/>
      <w:lvlJc w:val="left"/>
      <w:pPr>
        <w:ind w:left="730" w:hanging="360"/>
      </w:pPr>
    </w:lvl>
    <w:lvl w:ilvl="2" w:tplc="FFFFFFFF">
      <w:start w:val="1"/>
      <w:numFmt w:val="lowerRoman"/>
      <w:lvlText w:val="%3."/>
      <w:lvlJc w:val="right"/>
      <w:pPr>
        <w:ind w:left="1450" w:hanging="180"/>
      </w:pPr>
    </w:lvl>
    <w:lvl w:ilvl="3" w:tplc="FFFFFFFF">
      <w:start w:val="1"/>
      <w:numFmt w:val="decimal"/>
      <w:lvlText w:val="%4."/>
      <w:lvlJc w:val="left"/>
      <w:pPr>
        <w:ind w:left="2170" w:hanging="360"/>
      </w:pPr>
    </w:lvl>
    <w:lvl w:ilvl="4" w:tplc="FFFFFFFF">
      <w:start w:val="1"/>
      <w:numFmt w:val="lowerLetter"/>
      <w:lvlText w:val="%5."/>
      <w:lvlJc w:val="left"/>
      <w:pPr>
        <w:ind w:left="2890" w:hanging="360"/>
      </w:pPr>
    </w:lvl>
    <w:lvl w:ilvl="5" w:tplc="FFFFFFFF">
      <w:start w:val="1"/>
      <w:numFmt w:val="lowerRoman"/>
      <w:lvlText w:val="%6."/>
      <w:lvlJc w:val="right"/>
      <w:pPr>
        <w:ind w:left="3610" w:hanging="180"/>
      </w:pPr>
    </w:lvl>
    <w:lvl w:ilvl="6" w:tplc="FFFFFFFF">
      <w:start w:val="1"/>
      <w:numFmt w:val="decimal"/>
      <w:lvlText w:val="%7."/>
      <w:lvlJc w:val="left"/>
      <w:pPr>
        <w:ind w:left="4330" w:hanging="360"/>
      </w:pPr>
    </w:lvl>
    <w:lvl w:ilvl="7" w:tplc="FFFFFFFF">
      <w:start w:val="1"/>
      <w:numFmt w:val="lowerLetter"/>
      <w:lvlText w:val="%8."/>
      <w:lvlJc w:val="left"/>
      <w:pPr>
        <w:ind w:left="5050" w:hanging="360"/>
      </w:pPr>
    </w:lvl>
    <w:lvl w:ilvl="8" w:tplc="FFFFFFFF">
      <w:start w:val="1"/>
      <w:numFmt w:val="lowerRoman"/>
      <w:lvlText w:val="%9."/>
      <w:lvlJc w:val="right"/>
      <w:pPr>
        <w:ind w:left="5770" w:hanging="180"/>
      </w:pPr>
    </w:lvl>
  </w:abstractNum>
  <w:abstractNum w:abstractNumId="8" w15:restartNumberingAfterBreak="0">
    <w:nsid w:val="332D0E71"/>
    <w:multiLevelType w:val="hybridMultilevel"/>
    <w:tmpl w:val="78CA6274"/>
    <w:lvl w:ilvl="0" w:tplc="5A26FD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897439"/>
    <w:multiLevelType w:val="hybridMultilevel"/>
    <w:tmpl w:val="0F441E52"/>
    <w:lvl w:ilvl="0" w:tplc="58262F1E">
      <w:start w:val="1"/>
      <w:numFmt w:val="upperRoman"/>
      <w:lvlText w:val="%1."/>
      <w:lvlJc w:val="left"/>
      <w:pPr>
        <w:ind w:left="3564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24" w:hanging="360"/>
      </w:pPr>
    </w:lvl>
    <w:lvl w:ilvl="2" w:tplc="040E001B" w:tentative="1">
      <w:start w:val="1"/>
      <w:numFmt w:val="lowerRoman"/>
      <w:lvlText w:val="%3."/>
      <w:lvlJc w:val="right"/>
      <w:pPr>
        <w:ind w:left="4644" w:hanging="180"/>
      </w:pPr>
    </w:lvl>
    <w:lvl w:ilvl="3" w:tplc="040E000F" w:tentative="1">
      <w:start w:val="1"/>
      <w:numFmt w:val="decimal"/>
      <w:lvlText w:val="%4."/>
      <w:lvlJc w:val="left"/>
      <w:pPr>
        <w:ind w:left="5364" w:hanging="360"/>
      </w:pPr>
    </w:lvl>
    <w:lvl w:ilvl="4" w:tplc="040E0019" w:tentative="1">
      <w:start w:val="1"/>
      <w:numFmt w:val="lowerLetter"/>
      <w:lvlText w:val="%5."/>
      <w:lvlJc w:val="left"/>
      <w:pPr>
        <w:ind w:left="6084" w:hanging="360"/>
      </w:pPr>
    </w:lvl>
    <w:lvl w:ilvl="5" w:tplc="040E001B" w:tentative="1">
      <w:start w:val="1"/>
      <w:numFmt w:val="lowerRoman"/>
      <w:lvlText w:val="%6."/>
      <w:lvlJc w:val="right"/>
      <w:pPr>
        <w:ind w:left="6804" w:hanging="180"/>
      </w:pPr>
    </w:lvl>
    <w:lvl w:ilvl="6" w:tplc="040E000F" w:tentative="1">
      <w:start w:val="1"/>
      <w:numFmt w:val="decimal"/>
      <w:lvlText w:val="%7."/>
      <w:lvlJc w:val="left"/>
      <w:pPr>
        <w:ind w:left="7524" w:hanging="360"/>
      </w:pPr>
    </w:lvl>
    <w:lvl w:ilvl="7" w:tplc="040E0019" w:tentative="1">
      <w:start w:val="1"/>
      <w:numFmt w:val="lowerLetter"/>
      <w:lvlText w:val="%8."/>
      <w:lvlJc w:val="left"/>
      <w:pPr>
        <w:ind w:left="8244" w:hanging="360"/>
      </w:pPr>
    </w:lvl>
    <w:lvl w:ilvl="8" w:tplc="040E001B" w:tentative="1">
      <w:start w:val="1"/>
      <w:numFmt w:val="lowerRoman"/>
      <w:lvlText w:val="%9."/>
      <w:lvlJc w:val="right"/>
      <w:pPr>
        <w:ind w:left="8964" w:hanging="180"/>
      </w:pPr>
    </w:lvl>
  </w:abstractNum>
  <w:abstractNum w:abstractNumId="10" w15:restartNumberingAfterBreak="0">
    <w:nsid w:val="363145A9"/>
    <w:multiLevelType w:val="hybridMultilevel"/>
    <w:tmpl w:val="68E8FA2A"/>
    <w:lvl w:ilvl="0" w:tplc="0C4617B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5D1891"/>
    <w:multiLevelType w:val="hybridMultilevel"/>
    <w:tmpl w:val="4CBC35F2"/>
    <w:lvl w:ilvl="0" w:tplc="040E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45520D48"/>
    <w:multiLevelType w:val="multilevel"/>
    <w:tmpl w:val="05ECA1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490B69C1"/>
    <w:multiLevelType w:val="hybridMultilevel"/>
    <w:tmpl w:val="A35EE158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6529F6"/>
    <w:multiLevelType w:val="hybridMultilevel"/>
    <w:tmpl w:val="46CC75F8"/>
    <w:lvl w:ilvl="0" w:tplc="4B4E409E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A71C57"/>
    <w:multiLevelType w:val="hybridMultilevel"/>
    <w:tmpl w:val="F490F0EC"/>
    <w:lvl w:ilvl="0" w:tplc="E38612A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D3736E"/>
    <w:multiLevelType w:val="hybridMultilevel"/>
    <w:tmpl w:val="38AA2500"/>
    <w:lvl w:ilvl="0" w:tplc="D9DAFE84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FD771D"/>
    <w:multiLevelType w:val="hybridMultilevel"/>
    <w:tmpl w:val="EE5CFCF6"/>
    <w:lvl w:ilvl="0" w:tplc="EF94B0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DD114E"/>
    <w:multiLevelType w:val="hybridMultilevel"/>
    <w:tmpl w:val="719A9D68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5FF44D5F"/>
    <w:multiLevelType w:val="hybridMultilevel"/>
    <w:tmpl w:val="B37C35A8"/>
    <w:lvl w:ilvl="0" w:tplc="C826CD4C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</w:rPr>
    </w:lvl>
    <w:lvl w:ilvl="1" w:tplc="040E0019">
      <w:start w:val="1"/>
      <w:numFmt w:val="lowerLetter"/>
      <w:lvlText w:val="%2."/>
      <w:lvlJc w:val="left"/>
      <w:pPr>
        <w:ind w:left="730" w:hanging="360"/>
      </w:pPr>
    </w:lvl>
    <w:lvl w:ilvl="2" w:tplc="040E001B">
      <w:start w:val="1"/>
      <w:numFmt w:val="lowerRoman"/>
      <w:lvlText w:val="%3."/>
      <w:lvlJc w:val="right"/>
      <w:pPr>
        <w:ind w:left="1450" w:hanging="180"/>
      </w:pPr>
    </w:lvl>
    <w:lvl w:ilvl="3" w:tplc="040E000F">
      <w:start w:val="1"/>
      <w:numFmt w:val="decimal"/>
      <w:lvlText w:val="%4."/>
      <w:lvlJc w:val="left"/>
      <w:pPr>
        <w:ind w:left="2170" w:hanging="360"/>
      </w:pPr>
    </w:lvl>
    <w:lvl w:ilvl="4" w:tplc="040E0019">
      <w:start w:val="1"/>
      <w:numFmt w:val="lowerLetter"/>
      <w:lvlText w:val="%5."/>
      <w:lvlJc w:val="left"/>
      <w:pPr>
        <w:ind w:left="2890" w:hanging="360"/>
      </w:pPr>
    </w:lvl>
    <w:lvl w:ilvl="5" w:tplc="040E001B">
      <w:start w:val="1"/>
      <w:numFmt w:val="lowerRoman"/>
      <w:lvlText w:val="%6."/>
      <w:lvlJc w:val="right"/>
      <w:pPr>
        <w:ind w:left="3610" w:hanging="180"/>
      </w:pPr>
    </w:lvl>
    <w:lvl w:ilvl="6" w:tplc="040E000F">
      <w:start w:val="1"/>
      <w:numFmt w:val="decimal"/>
      <w:lvlText w:val="%7."/>
      <w:lvlJc w:val="left"/>
      <w:pPr>
        <w:ind w:left="4330" w:hanging="360"/>
      </w:pPr>
    </w:lvl>
    <w:lvl w:ilvl="7" w:tplc="040E0019">
      <w:start w:val="1"/>
      <w:numFmt w:val="lowerLetter"/>
      <w:lvlText w:val="%8."/>
      <w:lvlJc w:val="left"/>
      <w:pPr>
        <w:ind w:left="5050" w:hanging="360"/>
      </w:pPr>
    </w:lvl>
    <w:lvl w:ilvl="8" w:tplc="040E001B">
      <w:start w:val="1"/>
      <w:numFmt w:val="lowerRoman"/>
      <w:lvlText w:val="%9."/>
      <w:lvlJc w:val="right"/>
      <w:pPr>
        <w:ind w:left="5770" w:hanging="180"/>
      </w:pPr>
    </w:lvl>
  </w:abstractNum>
  <w:abstractNum w:abstractNumId="20" w15:restartNumberingAfterBreak="0">
    <w:nsid w:val="71D41A57"/>
    <w:multiLevelType w:val="hybridMultilevel"/>
    <w:tmpl w:val="AC7E0C1E"/>
    <w:lvl w:ilvl="0" w:tplc="4DC4AF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144653"/>
    <w:multiLevelType w:val="hybridMultilevel"/>
    <w:tmpl w:val="718EEA5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8327808">
    <w:abstractNumId w:val="15"/>
  </w:num>
  <w:num w:numId="2" w16cid:durableId="2126579697">
    <w:abstractNumId w:val="10"/>
  </w:num>
  <w:num w:numId="3" w16cid:durableId="1507869196">
    <w:abstractNumId w:val="14"/>
  </w:num>
  <w:num w:numId="4" w16cid:durableId="181937271">
    <w:abstractNumId w:val="19"/>
  </w:num>
  <w:num w:numId="5" w16cid:durableId="282930065">
    <w:abstractNumId w:val="12"/>
  </w:num>
  <w:num w:numId="6" w16cid:durableId="545681693">
    <w:abstractNumId w:val="18"/>
  </w:num>
  <w:num w:numId="7" w16cid:durableId="976027685">
    <w:abstractNumId w:val="1"/>
  </w:num>
  <w:num w:numId="8" w16cid:durableId="858662071">
    <w:abstractNumId w:val="3"/>
  </w:num>
  <w:num w:numId="9" w16cid:durableId="691951812">
    <w:abstractNumId w:val="11"/>
  </w:num>
  <w:num w:numId="10" w16cid:durableId="802700906">
    <w:abstractNumId w:val="7"/>
  </w:num>
  <w:num w:numId="11" w16cid:durableId="847912396">
    <w:abstractNumId w:val="16"/>
  </w:num>
  <w:num w:numId="12" w16cid:durableId="1246457109">
    <w:abstractNumId w:val="17"/>
  </w:num>
  <w:num w:numId="13" w16cid:durableId="433786244">
    <w:abstractNumId w:val="20"/>
  </w:num>
  <w:num w:numId="14" w16cid:durableId="839928073">
    <w:abstractNumId w:val="2"/>
  </w:num>
  <w:num w:numId="15" w16cid:durableId="650404932">
    <w:abstractNumId w:val="6"/>
  </w:num>
  <w:num w:numId="16" w16cid:durableId="1100219699">
    <w:abstractNumId w:val="5"/>
  </w:num>
  <w:num w:numId="17" w16cid:durableId="1613172917">
    <w:abstractNumId w:val="4"/>
  </w:num>
  <w:num w:numId="18" w16cid:durableId="834683067">
    <w:abstractNumId w:val="0"/>
  </w:num>
  <w:num w:numId="19" w16cid:durableId="3745868">
    <w:abstractNumId w:val="9"/>
  </w:num>
  <w:num w:numId="20" w16cid:durableId="1484664990">
    <w:abstractNumId w:val="13"/>
  </w:num>
  <w:num w:numId="21" w16cid:durableId="1464688297">
    <w:abstractNumId w:val="21"/>
  </w:num>
  <w:num w:numId="22" w16cid:durableId="480275307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BCB"/>
    <w:rsid w:val="000003C8"/>
    <w:rsid w:val="00000A20"/>
    <w:rsid w:val="00001249"/>
    <w:rsid w:val="0000476C"/>
    <w:rsid w:val="00007C86"/>
    <w:rsid w:val="00010933"/>
    <w:rsid w:val="000118CF"/>
    <w:rsid w:val="000142DB"/>
    <w:rsid w:val="00026EBB"/>
    <w:rsid w:val="0003050E"/>
    <w:rsid w:val="00033B2E"/>
    <w:rsid w:val="00037478"/>
    <w:rsid w:val="00042243"/>
    <w:rsid w:val="00042DD3"/>
    <w:rsid w:val="00044DD7"/>
    <w:rsid w:val="00046EA0"/>
    <w:rsid w:val="00047A7E"/>
    <w:rsid w:val="00056F11"/>
    <w:rsid w:val="00060F6C"/>
    <w:rsid w:val="00061193"/>
    <w:rsid w:val="00062696"/>
    <w:rsid w:val="00063412"/>
    <w:rsid w:val="00063907"/>
    <w:rsid w:val="00064385"/>
    <w:rsid w:val="000645A1"/>
    <w:rsid w:val="00064A0B"/>
    <w:rsid w:val="00073D32"/>
    <w:rsid w:val="0007409C"/>
    <w:rsid w:val="00074CE1"/>
    <w:rsid w:val="00075AFD"/>
    <w:rsid w:val="000803D2"/>
    <w:rsid w:val="00080516"/>
    <w:rsid w:val="00080F0C"/>
    <w:rsid w:val="0008218C"/>
    <w:rsid w:val="0008242E"/>
    <w:rsid w:val="00082CDF"/>
    <w:rsid w:val="00083BE4"/>
    <w:rsid w:val="000847C2"/>
    <w:rsid w:val="0008681D"/>
    <w:rsid w:val="0008694E"/>
    <w:rsid w:val="00092051"/>
    <w:rsid w:val="0009380B"/>
    <w:rsid w:val="00093D6B"/>
    <w:rsid w:val="00094874"/>
    <w:rsid w:val="00094D65"/>
    <w:rsid w:val="00095FA0"/>
    <w:rsid w:val="000969F2"/>
    <w:rsid w:val="00097CDE"/>
    <w:rsid w:val="00097D07"/>
    <w:rsid w:val="000A0E2D"/>
    <w:rsid w:val="000A13B9"/>
    <w:rsid w:val="000A3A01"/>
    <w:rsid w:val="000A451A"/>
    <w:rsid w:val="000A4B43"/>
    <w:rsid w:val="000A6D1F"/>
    <w:rsid w:val="000A6E7F"/>
    <w:rsid w:val="000B0AF7"/>
    <w:rsid w:val="000B2657"/>
    <w:rsid w:val="000B3015"/>
    <w:rsid w:val="000B3A2D"/>
    <w:rsid w:val="000B4D99"/>
    <w:rsid w:val="000B7B0A"/>
    <w:rsid w:val="000C1247"/>
    <w:rsid w:val="000C2650"/>
    <w:rsid w:val="000C34A5"/>
    <w:rsid w:val="000C6463"/>
    <w:rsid w:val="000D102B"/>
    <w:rsid w:val="000D29B5"/>
    <w:rsid w:val="000D2A55"/>
    <w:rsid w:val="000D5542"/>
    <w:rsid w:val="000D60D7"/>
    <w:rsid w:val="000D689C"/>
    <w:rsid w:val="000E1D7E"/>
    <w:rsid w:val="000E1EFE"/>
    <w:rsid w:val="000E209C"/>
    <w:rsid w:val="000E4B84"/>
    <w:rsid w:val="000F0336"/>
    <w:rsid w:val="000F10F1"/>
    <w:rsid w:val="000F2834"/>
    <w:rsid w:val="000F2FEB"/>
    <w:rsid w:val="000F420E"/>
    <w:rsid w:val="000F471C"/>
    <w:rsid w:val="000F47B3"/>
    <w:rsid w:val="000F4962"/>
    <w:rsid w:val="00102B52"/>
    <w:rsid w:val="00103242"/>
    <w:rsid w:val="00104C5A"/>
    <w:rsid w:val="0010586D"/>
    <w:rsid w:val="00110C4C"/>
    <w:rsid w:val="00110E53"/>
    <w:rsid w:val="00111978"/>
    <w:rsid w:val="00112AE8"/>
    <w:rsid w:val="00122202"/>
    <w:rsid w:val="0012317A"/>
    <w:rsid w:val="0012378F"/>
    <w:rsid w:val="00123B01"/>
    <w:rsid w:val="00124643"/>
    <w:rsid w:val="00125435"/>
    <w:rsid w:val="00131DA6"/>
    <w:rsid w:val="001323DC"/>
    <w:rsid w:val="00132D80"/>
    <w:rsid w:val="001336F5"/>
    <w:rsid w:val="0013462D"/>
    <w:rsid w:val="00134C76"/>
    <w:rsid w:val="001377BE"/>
    <w:rsid w:val="00137C1A"/>
    <w:rsid w:val="00140F8B"/>
    <w:rsid w:val="00146C94"/>
    <w:rsid w:val="00150A7F"/>
    <w:rsid w:val="0015262A"/>
    <w:rsid w:val="001545BC"/>
    <w:rsid w:val="001546C7"/>
    <w:rsid w:val="0016151E"/>
    <w:rsid w:val="00161666"/>
    <w:rsid w:val="00164604"/>
    <w:rsid w:val="00165E5F"/>
    <w:rsid w:val="00166A31"/>
    <w:rsid w:val="00167167"/>
    <w:rsid w:val="0017042F"/>
    <w:rsid w:val="00172301"/>
    <w:rsid w:val="00174966"/>
    <w:rsid w:val="0017578C"/>
    <w:rsid w:val="00177201"/>
    <w:rsid w:val="0018212E"/>
    <w:rsid w:val="0018247B"/>
    <w:rsid w:val="00183793"/>
    <w:rsid w:val="00183B04"/>
    <w:rsid w:val="001840F2"/>
    <w:rsid w:val="001863BB"/>
    <w:rsid w:val="00190DD7"/>
    <w:rsid w:val="001910A3"/>
    <w:rsid w:val="0019510A"/>
    <w:rsid w:val="001960D6"/>
    <w:rsid w:val="001A2DCD"/>
    <w:rsid w:val="001A4A30"/>
    <w:rsid w:val="001A5993"/>
    <w:rsid w:val="001A5E45"/>
    <w:rsid w:val="001A7C93"/>
    <w:rsid w:val="001B252B"/>
    <w:rsid w:val="001B2956"/>
    <w:rsid w:val="001B3420"/>
    <w:rsid w:val="001B625B"/>
    <w:rsid w:val="001C175C"/>
    <w:rsid w:val="001C179F"/>
    <w:rsid w:val="001C17B4"/>
    <w:rsid w:val="001C27C5"/>
    <w:rsid w:val="001C3FA7"/>
    <w:rsid w:val="001C4294"/>
    <w:rsid w:val="001C53E5"/>
    <w:rsid w:val="001C55A6"/>
    <w:rsid w:val="001D1A9E"/>
    <w:rsid w:val="001D20CF"/>
    <w:rsid w:val="001D2DC3"/>
    <w:rsid w:val="001D3DD8"/>
    <w:rsid w:val="001D4072"/>
    <w:rsid w:val="001D5C37"/>
    <w:rsid w:val="001D5E6E"/>
    <w:rsid w:val="001D6B9D"/>
    <w:rsid w:val="001E059C"/>
    <w:rsid w:val="001E063F"/>
    <w:rsid w:val="001E121C"/>
    <w:rsid w:val="001E3680"/>
    <w:rsid w:val="001F4C82"/>
    <w:rsid w:val="001F652A"/>
    <w:rsid w:val="00202845"/>
    <w:rsid w:val="00211B4D"/>
    <w:rsid w:val="00211E37"/>
    <w:rsid w:val="00212490"/>
    <w:rsid w:val="00212F08"/>
    <w:rsid w:val="00215821"/>
    <w:rsid w:val="0021607A"/>
    <w:rsid w:val="00216C58"/>
    <w:rsid w:val="00217E82"/>
    <w:rsid w:val="002213E4"/>
    <w:rsid w:val="002216E9"/>
    <w:rsid w:val="00222CAC"/>
    <w:rsid w:val="00224CF1"/>
    <w:rsid w:val="00225923"/>
    <w:rsid w:val="0022603B"/>
    <w:rsid w:val="002261E1"/>
    <w:rsid w:val="00230231"/>
    <w:rsid w:val="00230259"/>
    <w:rsid w:val="00231758"/>
    <w:rsid w:val="0023256B"/>
    <w:rsid w:val="0023362B"/>
    <w:rsid w:val="0023394C"/>
    <w:rsid w:val="00234A6B"/>
    <w:rsid w:val="00235963"/>
    <w:rsid w:val="00236124"/>
    <w:rsid w:val="00236280"/>
    <w:rsid w:val="00237B83"/>
    <w:rsid w:val="00237F6C"/>
    <w:rsid w:val="002414D1"/>
    <w:rsid w:val="002420F0"/>
    <w:rsid w:val="00243810"/>
    <w:rsid w:val="00244451"/>
    <w:rsid w:val="0024560E"/>
    <w:rsid w:val="00246395"/>
    <w:rsid w:val="002463B1"/>
    <w:rsid w:val="00247851"/>
    <w:rsid w:val="002521ED"/>
    <w:rsid w:val="0025375C"/>
    <w:rsid w:val="002557D2"/>
    <w:rsid w:val="00256600"/>
    <w:rsid w:val="002568F5"/>
    <w:rsid w:val="00264A84"/>
    <w:rsid w:val="00265996"/>
    <w:rsid w:val="00265E27"/>
    <w:rsid w:val="00271D64"/>
    <w:rsid w:val="00272C14"/>
    <w:rsid w:val="00273F7E"/>
    <w:rsid w:val="002762F1"/>
    <w:rsid w:val="00276715"/>
    <w:rsid w:val="00276C26"/>
    <w:rsid w:val="002820CC"/>
    <w:rsid w:val="002822BA"/>
    <w:rsid w:val="00283919"/>
    <w:rsid w:val="00283A80"/>
    <w:rsid w:val="002903B1"/>
    <w:rsid w:val="00290D0E"/>
    <w:rsid w:val="002940FD"/>
    <w:rsid w:val="002A037D"/>
    <w:rsid w:val="002A173F"/>
    <w:rsid w:val="002A18C2"/>
    <w:rsid w:val="002A3F3C"/>
    <w:rsid w:val="002A4492"/>
    <w:rsid w:val="002A54DB"/>
    <w:rsid w:val="002A5FA5"/>
    <w:rsid w:val="002A7BA2"/>
    <w:rsid w:val="002B1981"/>
    <w:rsid w:val="002B1EED"/>
    <w:rsid w:val="002B405C"/>
    <w:rsid w:val="002B4BC8"/>
    <w:rsid w:val="002B4D98"/>
    <w:rsid w:val="002C0BCA"/>
    <w:rsid w:val="002C2AA3"/>
    <w:rsid w:val="002C2C4E"/>
    <w:rsid w:val="002C52D4"/>
    <w:rsid w:val="002C62D7"/>
    <w:rsid w:val="002D090C"/>
    <w:rsid w:val="002D1859"/>
    <w:rsid w:val="002D4C21"/>
    <w:rsid w:val="002D6D32"/>
    <w:rsid w:val="002D6DF2"/>
    <w:rsid w:val="002E13D1"/>
    <w:rsid w:val="002E1ECE"/>
    <w:rsid w:val="002E290D"/>
    <w:rsid w:val="002E3979"/>
    <w:rsid w:val="002F02A7"/>
    <w:rsid w:val="002F0ADF"/>
    <w:rsid w:val="002F0B28"/>
    <w:rsid w:val="002F0BB8"/>
    <w:rsid w:val="002F11DC"/>
    <w:rsid w:val="002F269A"/>
    <w:rsid w:val="002F3F63"/>
    <w:rsid w:val="002F42F9"/>
    <w:rsid w:val="002F47DF"/>
    <w:rsid w:val="002F6039"/>
    <w:rsid w:val="00301039"/>
    <w:rsid w:val="00302B73"/>
    <w:rsid w:val="0030746F"/>
    <w:rsid w:val="00311E4A"/>
    <w:rsid w:val="003150FE"/>
    <w:rsid w:val="00315DD8"/>
    <w:rsid w:val="003178FF"/>
    <w:rsid w:val="003202B1"/>
    <w:rsid w:val="0032210E"/>
    <w:rsid w:val="0032301F"/>
    <w:rsid w:val="003274FC"/>
    <w:rsid w:val="003332D7"/>
    <w:rsid w:val="00335788"/>
    <w:rsid w:val="00340D77"/>
    <w:rsid w:val="0034253B"/>
    <w:rsid w:val="00344299"/>
    <w:rsid w:val="00344627"/>
    <w:rsid w:val="00344F2E"/>
    <w:rsid w:val="0034554D"/>
    <w:rsid w:val="003468DA"/>
    <w:rsid w:val="003476A4"/>
    <w:rsid w:val="00351813"/>
    <w:rsid w:val="00351E20"/>
    <w:rsid w:val="00353D2D"/>
    <w:rsid w:val="00353EE3"/>
    <w:rsid w:val="00354FD6"/>
    <w:rsid w:val="00356F50"/>
    <w:rsid w:val="00360263"/>
    <w:rsid w:val="0036119F"/>
    <w:rsid w:val="0036177B"/>
    <w:rsid w:val="00363DF5"/>
    <w:rsid w:val="00365E14"/>
    <w:rsid w:val="00371803"/>
    <w:rsid w:val="00371BD9"/>
    <w:rsid w:val="003721EC"/>
    <w:rsid w:val="00375D00"/>
    <w:rsid w:val="00376553"/>
    <w:rsid w:val="003769D1"/>
    <w:rsid w:val="00377F1A"/>
    <w:rsid w:val="003813D6"/>
    <w:rsid w:val="003839AB"/>
    <w:rsid w:val="0038419F"/>
    <w:rsid w:val="00384B4F"/>
    <w:rsid w:val="00384CC3"/>
    <w:rsid w:val="00385F5A"/>
    <w:rsid w:val="0038709A"/>
    <w:rsid w:val="003872A6"/>
    <w:rsid w:val="0039249F"/>
    <w:rsid w:val="00393520"/>
    <w:rsid w:val="003A0399"/>
    <w:rsid w:val="003A0D51"/>
    <w:rsid w:val="003A14F1"/>
    <w:rsid w:val="003A413C"/>
    <w:rsid w:val="003A490E"/>
    <w:rsid w:val="003A4FB4"/>
    <w:rsid w:val="003A5AFF"/>
    <w:rsid w:val="003A7D19"/>
    <w:rsid w:val="003B297D"/>
    <w:rsid w:val="003B3CF0"/>
    <w:rsid w:val="003B4EC1"/>
    <w:rsid w:val="003B582F"/>
    <w:rsid w:val="003C382F"/>
    <w:rsid w:val="003C4304"/>
    <w:rsid w:val="003C6124"/>
    <w:rsid w:val="003C7594"/>
    <w:rsid w:val="003D1DA9"/>
    <w:rsid w:val="003D4924"/>
    <w:rsid w:val="003D5296"/>
    <w:rsid w:val="003D6075"/>
    <w:rsid w:val="003D621B"/>
    <w:rsid w:val="003D743F"/>
    <w:rsid w:val="003D77A9"/>
    <w:rsid w:val="003E1108"/>
    <w:rsid w:val="003E50DF"/>
    <w:rsid w:val="003E6E6E"/>
    <w:rsid w:val="003E70CE"/>
    <w:rsid w:val="003E77FD"/>
    <w:rsid w:val="003E7B82"/>
    <w:rsid w:val="003F03AD"/>
    <w:rsid w:val="003F37A7"/>
    <w:rsid w:val="003F4EEC"/>
    <w:rsid w:val="003F58AC"/>
    <w:rsid w:val="004003F6"/>
    <w:rsid w:val="00401650"/>
    <w:rsid w:val="00401B02"/>
    <w:rsid w:val="0040542F"/>
    <w:rsid w:val="004104B8"/>
    <w:rsid w:val="0041066C"/>
    <w:rsid w:val="004124D4"/>
    <w:rsid w:val="004138B6"/>
    <w:rsid w:val="004138F5"/>
    <w:rsid w:val="00413A17"/>
    <w:rsid w:val="00416CA8"/>
    <w:rsid w:val="0041760D"/>
    <w:rsid w:val="004226D6"/>
    <w:rsid w:val="00422783"/>
    <w:rsid w:val="00424782"/>
    <w:rsid w:val="00426E38"/>
    <w:rsid w:val="0042718C"/>
    <w:rsid w:val="00427E68"/>
    <w:rsid w:val="00432598"/>
    <w:rsid w:val="00432D71"/>
    <w:rsid w:val="00433316"/>
    <w:rsid w:val="00434E5D"/>
    <w:rsid w:val="0043503F"/>
    <w:rsid w:val="00445529"/>
    <w:rsid w:val="0044690F"/>
    <w:rsid w:val="004475A6"/>
    <w:rsid w:val="004528B0"/>
    <w:rsid w:val="004530A2"/>
    <w:rsid w:val="00454569"/>
    <w:rsid w:val="00456BF4"/>
    <w:rsid w:val="00457389"/>
    <w:rsid w:val="004575D2"/>
    <w:rsid w:val="00460279"/>
    <w:rsid w:val="00460EBB"/>
    <w:rsid w:val="004612D8"/>
    <w:rsid w:val="004615F8"/>
    <w:rsid w:val="00464053"/>
    <w:rsid w:val="00465834"/>
    <w:rsid w:val="0046761B"/>
    <w:rsid w:val="00470DFC"/>
    <w:rsid w:val="004718F4"/>
    <w:rsid w:val="00475902"/>
    <w:rsid w:val="004772DC"/>
    <w:rsid w:val="00477B13"/>
    <w:rsid w:val="00481707"/>
    <w:rsid w:val="00482E7E"/>
    <w:rsid w:val="00483936"/>
    <w:rsid w:val="00487A5F"/>
    <w:rsid w:val="00491BDE"/>
    <w:rsid w:val="0049386E"/>
    <w:rsid w:val="00495F09"/>
    <w:rsid w:val="00497415"/>
    <w:rsid w:val="004A02F1"/>
    <w:rsid w:val="004A0E91"/>
    <w:rsid w:val="004A3E4B"/>
    <w:rsid w:val="004A45B8"/>
    <w:rsid w:val="004A45EB"/>
    <w:rsid w:val="004A539C"/>
    <w:rsid w:val="004A56FF"/>
    <w:rsid w:val="004A6648"/>
    <w:rsid w:val="004A7EE4"/>
    <w:rsid w:val="004B0253"/>
    <w:rsid w:val="004B1D7A"/>
    <w:rsid w:val="004B1F4B"/>
    <w:rsid w:val="004B1F6F"/>
    <w:rsid w:val="004B20E9"/>
    <w:rsid w:val="004B4A8F"/>
    <w:rsid w:val="004C07D5"/>
    <w:rsid w:val="004C096C"/>
    <w:rsid w:val="004C13AB"/>
    <w:rsid w:val="004C13F9"/>
    <w:rsid w:val="004C21D1"/>
    <w:rsid w:val="004C34CD"/>
    <w:rsid w:val="004C3E92"/>
    <w:rsid w:val="004C4BD5"/>
    <w:rsid w:val="004C6909"/>
    <w:rsid w:val="004C6FBC"/>
    <w:rsid w:val="004C7212"/>
    <w:rsid w:val="004D0547"/>
    <w:rsid w:val="004D345C"/>
    <w:rsid w:val="004D3E46"/>
    <w:rsid w:val="004E2B7A"/>
    <w:rsid w:val="004E6503"/>
    <w:rsid w:val="004F053A"/>
    <w:rsid w:val="004F134F"/>
    <w:rsid w:val="004F2448"/>
    <w:rsid w:val="004F2AC2"/>
    <w:rsid w:val="004F3B3D"/>
    <w:rsid w:val="004F4393"/>
    <w:rsid w:val="004F442B"/>
    <w:rsid w:val="004F4D4C"/>
    <w:rsid w:val="004F705E"/>
    <w:rsid w:val="005006BC"/>
    <w:rsid w:val="00500D07"/>
    <w:rsid w:val="00501487"/>
    <w:rsid w:val="005014C5"/>
    <w:rsid w:val="005023E2"/>
    <w:rsid w:val="00503EC5"/>
    <w:rsid w:val="00504DDB"/>
    <w:rsid w:val="00507E84"/>
    <w:rsid w:val="0051027F"/>
    <w:rsid w:val="00514286"/>
    <w:rsid w:val="00514758"/>
    <w:rsid w:val="00514C3F"/>
    <w:rsid w:val="00520979"/>
    <w:rsid w:val="00520B0D"/>
    <w:rsid w:val="005215E9"/>
    <w:rsid w:val="00521CE7"/>
    <w:rsid w:val="00522DB1"/>
    <w:rsid w:val="005233D6"/>
    <w:rsid w:val="00523E57"/>
    <w:rsid w:val="005242E8"/>
    <w:rsid w:val="00524394"/>
    <w:rsid w:val="00536B75"/>
    <w:rsid w:val="005401AD"/>
    <w:rsid w:val="00540778"/>
    <w:rsid w:val="005409DF"/>
    <w:rsid w:val="00542612"/>
    <w:rsid w:val="0054422E"/>
    <w:rsid w:val="00545B7C"/>
    <w:rsid w:val="005466FE"/>
    <w:rsid w:val="00546F95"/>
    <w:rsid w:val="00550ED0"/>
    <w:rsid w:val="00551CBA"/>
    <w:rsid w:val="00552371"/>
    <w:rsid w:val="005527AF"/>
    <w:rsid w:val="00553614"/>
    <w:rsid w:val="00553F8A"/>
    <w:rsid w:val="00554AEE"/>
    <w:rsid w:val="00555C4A"/>
    <w:rsid w:val="0055708B"/>
    <w:rsid w:val="00557198"/>
    <w:rsid w:val="0056182B"/>
    <w:rsid w:val="00561B95"/>
    <w:rsid w:val="0056298D"/>
    <w:rsid w:val="00562AFC"/>
    <w:rsid w:val="00563733"/>
    <w:rsid w:val="00565720"/>
    <w:rsid w:val="00566028"/>
    <w:rsid w:val="0057027D"/>
    <w:rsid w:val="005706BD"/>
    <w:rsid w:val="00571DD0"/>
    <w:rsid w:val="00572E72"/>
    <w:rsid w:val="00576BFF"/>
    <w:rsid w:val="00583B51"/>
    <w:rsid w:val="005851FC"/>
    <w:rsid w:val="00587AD9"/>
    <w:rsid w:val="00590414"/>
    <w:rsid w:val="00591639"/>
    <w:rsid w:val="0059266B"/>
    <w:rsid w:val="0059273D"/>
    <w:rsid w:val="00592CB5"/>
    <w:rsid w:val="00597A27"/>
    <w:rsid w:val="005A15A9"/>
    <w:rsid w:val="005A2974"/>
    <w:rsid w:val="005A6AE7"/>
    <w:rsid w:val="005B1003"/>
    <w:rsid w:val="005B10A5"/>
    <w:rsid w:val="005B275C"/>
    <w:rsid w:val="005B5672"/>
    <w:rsid w:val="005C062F"/>
    <w:rsid w:val="005C1AAA"/>
    <w:rsid w:val="005C3039"/>
    <w:rsid w:val="005C3395"/>
    <w:rsid w:val="005C5AEB"/>
    <w:rsid w:val="005C6E46"/>
    <w:rsid w:val="005D0408"/>
    <w:rsid w:val="005D2A3C"/>
    <w:rsid w:val="005D4BE2"/>
    <w:rsid w:val="005D591C"/>
    <w:rsid w:val="005D7705"/>
    <w:rsid w:val="005E21F5"/>
    <w:rsid w:val="005E410F"/>
    <w:rsid w:val="005E6219"/>
    <w:rsid w:val="005E7438"/>
    <w:rsid w:val="005F060F"/>
    <w:rsid w:val="005F1772"/>
    <w:rsid w:val="005F2A73"/>
    <w:rsid w:val="005F4D79"/>
    <w:rsid w:val="0060130B"/>
    <w:rsid w:val="0060133F"/>
    <w:rsid w:val="00601ED1"/>
    <w:rsid w:val="00602CD4"/>
    <w:rsid w:val="00603B1D"/>
    <w:rsid w:val="00603CAC"/>
    <w:rsid w:val="00606EC0"/>
    <w:rsid w:val="0060705D"/>
    <w:rsid w:val="00612AFB"/>
    <w:rsid w:val="00613E6E"/>
    <w:rsid w:val="00617EA6"/>
    <w:rsid w:val="00620A66"/>
    <w:rsid w:val="00620B6E"/>
    <w:rsid w:val="00620E28"/>
    <w:rsid w:val="006227F7"/>
    <w:rsid w:val="00624D11"/>
    <w:rsid w:val="00626A7F"/>
    <w:rsid w:val="006311B1"/>
    <w:rsid w:val="006311B6"/>
    <w:rsid w:val="00631BAD"/>
    <w:rsid w:val="00633AA4"/>
    <w:rsid w:val="0063503D"/>
    <w:rsid w:val="0063512A"/>
    <w:rsid w:val="00640439"/>
    <w:rsid w:val="00640B50"/>
    <w:rsid w:val="00641C23"/>
    <w:rsid w:val="00641C33"/>
    <w:rsid w:val="00641D23"/>
    <w:rsid w:val="006436EC"/>
    <w:rsid w:val="00643AFA"/>
    <w:rsid w:val="006452E2"/>
    <w:rsid w:val="00646B18"/>
    <w:rsid w:val="006473E2"/>
    <w:rsid w:val="0064754A"/>
    <w:rsid w:val="00652539"/>
    <w:rsid w:val="006546B8"/>
    <w:rsid w:val="00654D72"/>
    <w:rsid w:val="00656CEC"/>
    <w:rsid w:val="00665779"/>
    <w:rsid w:val="0067075C"/>
    <w:rsid w:val="00671097"/>
    <w:rsid w:val="00672026"/>
    <w:rsid w:val="00673EBE"/>
    <w:rsid w:val="00674481"/>
    <w:rsid w:val="006803DC"/>
    <w:rsid w:val="00680533"/>
    <w:rsid w:val="006816E2"/>
    <w:rsid w:val="00681FCE"/>
    <w:rsid w:val="00682E8D"/>
    <w:rsid w:val="00683424"/>
    <w:rsid w:val="0068509D"/>
    <w:rsid w:val="00685348"/>
    <w:rsid w:val="006853CD"/>
    <w:rsid w:val="00687FFE"/>
    <w:rsid w:val="0069024C"/>
    <w:rsid w:val="00695C10"/>
    <w:rsid w:val="006A0BBB"/>
    <w:rsid w:val="006A10A4"/>
    <w:rsid w:val="006A12E5"/>
    <w:rsid w:val="006A1729"/>
    <w:rsid w:val="006A303D"/>
    <w:rsid w:val="006A33B6"/>
    <w:rsid w:val="006A4CAB"/>
    <w:rsid w:val="006A7148"/>
    <w:rsid w:val="006B041A"/>
    <w:rsid w:val="006B089D"/>
    <w:rsid w:val="006B2C2A"/>
    <w:rsid w:val="006C1804"/>
    <w:rsid w:val="006C2196"/>
    <w:rsid w:val="006C5B63"/>
    <w:rsid w:val="006C63A0"/>
    <w:rsid w:val="006C73D9"/>
    <w:rsid w:val="006D007A"/>
    <w:rsid w:val="006D17D3"/>
    <w:rsid w:val="006D262C"/>
    <w:rsid w:val="006D2AA7"/>
    <w:rsid w:val="006D4B24"/>
    <w:rsid w:val="006D575A"/>
    <w:rsid w:val="006E42CA"/>
    <w:rsid w:val="006E5684"/>
    <w:rsid w:val="006E587B"/>
    <w:rsid w:val="006F041E"/>
    <w:rsid w:val="006F1092"/>
    <w:rsid w:val="006F2F05"/>
    <w:rsid w:val="006F43E1"/>
    <w:rsid w:val="006F783E"/>
    <w:rsid w:val="006F7A7B"/>
    <w:rsid w:val="006F7CF7"/>
    <w:rsid w:val="007017C9"/>
    <w:rsid w:val="0070490B"/>
    <w:rsid w:val="00704E77"/>
    <w:rsid w:val="00705499"/>
    <w:rsid w:val="007054E8"/>
    <w:rsid w:val="0070558A"/>
    <w:rsid w:val="00707014"/>
    <w:rsid w:val="007101B7"/>
    <w:rsid w:val="00714053"/>
    <w:rsid w:val="00714463"/>
    <w:rsid w:val="0071498E"/>
    <w:rsid w:val="00714EB8"/>
    <w:rsid w:val="00715738"/>
    <w:rsid w:val="00715C29"/>
    <w:rsid w:val="0072117C"/>
    <w:rsid w:val="00725E7E"/>
    <w:rsid w:val="0072621A"/>
    <w:rsid w:val="00726DB4"/>
    <w:rsid w:val="007272FF"/>
    <w:rsid w:val="00727EB7"/>
    <w:rsid w:val="00730705"/>
    <w:rsid w:val="007308EA"/>
    <w:rsid w:val="00731C20"/>
    <w:rsid w:val="00732759"/>
    <w:rsid w:val="007331A8"/>
    <w:rsid w:val="00734DEC"/>
    <w:rsid w:val="00736345"/>
    <w:rsid w:val="0073672E"/>
    <w:rsid w:val="0074058E"/>
    <w:rsid w:val="00740D2F"/>
    <w:rsid w:val="00742E4B"/>
    <w:rsid w:val="0074382E"/>
    <w:rsid w:val="007465CA"/>
    <w:rsid w:val="007471AC"/>
    <w:rsid w:val="00750F2E"/>
    <w:rsid w:val="00750F47"/>
    <w:rsid w:val="00751A71"/>
    <w:rsid w:val="00752A6C"/>
    <w:rsid w:val="00753BF2"/>
    <w:rsid w:val="0075551C"/>
    <w:rsid w:val="007560EB"/>
    <w:rsid w:val="00757C74"/>
    <w:rsid w:val="00760D6E"/>
    <w:rsid w:val="00761281"/>
    <w:rsid w:val="007620AF"/>
    <w:rsid w:val="007641C2"/>
    <w:rsid w:val="00764555"/>
    <w:rsid w:val="00764BEA"/>
    <w:rsid w:val="00765BF8"/>
    <w:rsid w:val="00765FA5"/>
    <w:rsid w:val="0076751B"/>
    <w:rsid w:val="00767C28"/>
    <w:rsid w:val="00770650"/>
    <w:rsid w:val="00770B06"/>
    <w:rsid w:val="00770F1A"/>
    <w:rsid w:val="00770FF1"/>
    <w:rsid w:val="00771DB9"/>
    <w:rsid w:val="00772497"/>
    <w:rsid w:val="007734EF"/>
    <w:rsid w:val="007739A1"/>
    <w:rsid w:val="00773F24"/>
    <w:rsid w:val="00774B9B"/>
    <w:rsid w:val="00776424"/>
    <w:rsid w:val="00780C99"/>
    <w:rsid w:val="00780E84"/>
    <w:rsid w:val="00782EA4"/>
    <w:rsid w:val="00787FE3"/>
    <w:rsid w:val="007934BF"/>
    <w:rsid w:val="00793B98"/>
    <w:rsid w:val="007957B7"/>
    <w:rsid w:val="007A0804"/>
    <w:rsid w:val="007A1CB2"/>
    <w:rsid w:val="007A23BB"/>
    <w:rsid w:val="007A79C9"/>
    <w:rsid w:val="007A7E32"/>
    <w:rsid w:val="007B00EF"/>
    <w:rsid w:val="007B0F7B"/>
    <w:rsid w:val="007B213E"/>
    <w:rsid w:val="007B4857"/>
    <w:rsid w:val="007B6BBC"/>
    <w:rsid w:val="007C0029"/>
    <w:rsid w:val="007C1B2E"/>
    <w:rsid w:val="007C29FF"/>
    <w:rsid w:val="007C2B38"/>
    <w:rsid w:val="007C352E"/>
    <w:rsid w:val="007C4AAC"/>
    <w:rsid w:val="007D0DE1"/>
    <w:rsid w:val="007D5B2D"/>
    <w:rsid w:val="007D5B82"/>
    <w:rsid w:val="007D6752"/>
    <w:rsid w:val="007E0ABB"/>
    <w:rsid w:val="007E2292"/>
    <w:rsid w:val="007E2614"/>
    <w:rsid w:val="007E2F8E"/>
    <w:rsid w:val="007E3431"/>
    <w:rsid w:val="007E5576"/>
    <w:rsid w:val="007F051F"/>
    <w:rsid w:val="007F1AAB"/>
    <w:rsid w:val="007F224B"/>
    <w:rsid w:val="007F27EA"/>
    <w:rsid w:val="007F46B4"/>
    <w:rsid w:val="007F4AF9"/>
    <w:rsid w:val="007F5D36"/>
    <w:rsid w:val="007F7038"/>
    <w:rsid w:val="008002C9"/>
    <w:rsid w:val="008012BF"/>
    <w:rsid w:val="00801313"/>
    <w:rsid w:val="0080252B"/>
    <w:rsid w:val="00804201"/>
    <w:rsid w:val="008112EA"/>
    <w:rsid w:val="00811C0E"/>
    <w:rsid w:val="00820A6C"/>
    <w:rsid w:val="00822DDC"/>
    <w:rsid w:val="00823FEB"/>
    <w:rsid w:val="00824891"/>
    <w:rsid w:val="00825A72"/>
    <w:rsid w:val="00826037"/>
    <w:rsid w:val="008342FE"/>
    <w:rsid w:val="008344D7"/>
    <w:rsid w:val="00836C99"/>
    <w:rsid w:val="00837EB9"/>
    <w:rsid w:val="008405E8"/>
    <w:rsid w:val="00843E00"/>
    <w:rsid w:val="008455DF"/>
    <w:rsid w:val="00853206"/>
    <w:rsid w:val="00853446"/>
    <w:rsid w:val="00855CAC"/>
    <w:rsid w:val="00855DAE"/>
    <w:rsid w:val="00855EBE"/>
    <w:rsid w:val="00856130"/>
    <w:rsid w:val="00856B63"/>
    <w:rsid w:val="008603AD"/>
    <w:rsid w:val="008605EC"/>
    <w:rsid w:val="00860D76"/>
    <w:rsid w:val="008634B5"/>
    <w:rsid w:val="00863CE1"/>
    <w:rsid w:val="00864DCB"/>
    <w:rsid w:val="00865214"/>
    <w:rsid w:val="00866BC0"/>
    <w:rsid w:val="00866C0B"/>
    <w:rsid w:val="0087438B"/>
    <w:rsid w:val="00874883"/>
    <w:rsid w:val="00876AF5"/>
    <w:rsid w:val="00876E33"/>
    <w:rsid w:val="00880F96"/>
    <w:rsid w:val="008824A2"/>
    <w:rsid w:val="00882526"/>
    <w:rsid w:val="00883AD9"/>
    <w:rsid w:val="008879C8"/>
    <w:rsid w:val="00887B22"/>
    <w:rsid w:val="008924FD"/>
    <w:rsid w:val="0089314B"/>
    <w:rsid w:val="00897B76"/>
    <w:rsid w:val="008A2589"/>
    <w:rsid w:val="008A3E77"/>
    <w:rsid w:val="008B29EC"/>
    <w:rsid w:val="008B35D5"/>
    <w:rsid w:val="008B4303"/>
    <w:rsid w:val="008B5BEC"/>
    <w:rsid w:val="008C0523"/>
    <w:rsid w:val="008C3259"/>
    <w:rsid w:val="008C3576"/>
    <w:rsid w:val="008C37A2"/>
    <w:rsid w:val="008C60C2"/>
    <w:rsid w:val="008D0C31"/>
    <w:rsid w:val="008D3A77"/>
    <w:rsid w:val="008D3F5C"/>
    <w:rsid w:val="008E169C"/>
    <w:rsid w:val="008E2793"/>
    <w:rsid w:val="008E2FEE"/>
    <w:rsid w:val="008E3465"/>
    <w:rsid w:val="008E4246"/>
    <w:rsid w:val="008E6109"/>
    <w:rsid w:val="008E7E45"/>
    <w:rsid w:val="008F0309"/>
    <w:rsid w:val="008F0B69"/>
    <w:rsid w:val="008F1524"/>
    <w:rsid w:val="008F2D1C"/>
    <w:rsid w:val="008F300B"/>
    <w:rsid w:val="008F631A"/>
    <w:rsid w:val="008F7218"/>
    <w:rsid w:val="00901E3D"/>
    <w:rsid w:val="00903C07"/>
    <w:rsid w:val="00903E1C"/>
    <w:rsid w:val="0090412D"/>
    <w:rsid w:val="009057A8"/>
    <w:rsid w:val="00907A54"/>
    <w:rsid w:val="00907F7F"/>
    <w:rsid w:val="00910A8A"/>
    <w:rsid w:val="0091340F"/>
    <w:rsid w:val="0091455E"/>
    <w:rsid w:val="00914ED0"/>
    <w:rsid w:val="009160FD"/>
    <w:rsid w:val="00916F74"/>
    <w:rsid w:val="00927375"/>
    <w:rsid w:val="0093173C"/>
    <w:rsid w:val="0093185A"/>
    <w:rsid w:val="0093246A"/>
    <w:rsid w:val="009346CE"/>
    <w:rsid w:val="00934CBD"/>
    <w:rsid w:val="0093541A"/>
    <w:rsid w:val="00940C35"/>
    <w:rsid w:val="00940C79"/>
    <w:rsid w:val="0094131C"/>
    <w:rsid w:val="00941821"/>
    <w:rsid w:val="00941AF5"/>
    <w:rsid w:val="0094271D"/>
    <w:rsid w:val="0094392B"/>
    <w:rsid w:val="00951A7E"/>
    <w:rsid w:val="009531E7"/>
    <w:rsid w:val="009554BB"/>
    <w:rsid w:val="009607D5"/>
    <w:rsid w:val="0096163D"/>
    <w:rsid w:val="00964554"/>
    <w:rsid w:val="00967AB4"/>
    <w:rsid w:val="009739C7"/>
    <w:rsid w:val="00975DBD"/>
    <w:rsid w:val="009760DC"/>
    <w:rsid w:val="00977537"/>
    <w:rsid w:val="00984057"/>
    <w:rsid w:val="00984D8B"/>
    <w:rsid w:val="00990E78"/>
    <w:rsid w:val="00991B46"/>
    <w:rsid w:val="00992600"/>
    <w:rsid w:val="00994842"/>
    <w:rsid w:val="00995B90"/>
    <w:rsid w:val="009968EB"/>
    <w:rsid w:val="00997154"/>
    <w:rsid w:val="009974F1"/>
    <w:rsid w:val="009A0708"/>
    <w:rsid w:val="009A2541"/>
    <w:rsid w:val="009A2801"/>
    <w:rsid w:val="009A4E60"/>
    <w:rsid w:val="009A5558"/>
    <w:rsid w:val="009A62C6"/>
    <w:rsid w:val="009A78B2"/>
    <w:rsid w:val="009B01B4"/>
    <w:rsid w:val="009B1E69"/>
    <w:rsid w:val="009C16D1"/>
    <w:rsid w:val="009C437B"/>
    <w:rsid w:val="009C4B10"/>
    <w:rsid w:val="009D0011"/>
    <w:rsid w:val="009D31D5"/>
    <w:rsid w:val="009D33EC"/>
    <w:rsid w:val="009D37A1"/>
    <w:rsid w:val="009D3AAF"/>
    <w:rsid w:val="009D400B"/>
    <w:rsid w:val="009D6587"/>
    <w:rsid w:val="009D6884"/>
    <w:rsid w:val="009E15B6"/>
    <w:rsid w:val="009E467E"/>
    <w:rsid w:val="009E4B2B"/>
    <w:rsid w:val="009F1A2C"/>
    <w:rsid w:val="009F3A5C"/>
    <w:rsid w:val="009F5422"/>
    <w:rsid w:val="009F5EEB"/>
    <w:rsid w:val="00A02E73"/>
    <w:rsid w:val="00A03116"/>
    <w:rsid w:val="00A0651C"/>
    <w:rsid w:val="00A11D47"/>
    <w:rsid w:val="00A13A76"/>
    <w:rsid w:val="00A14A48"/>
    <w:rsid w:val="00A1684B"/>
    <w:rsid w:val="00A17484"/>
    <w:rsid w:val="00A235D3"/>
    <w:rsid w:val="00A242B6"/>
    <w:rsid w:val="00A25293"/>
    <w:rsid w:val="00A25648"/>
    <w:rsid w:val="00A26674"/>
    <w:rsid w:val="00A31EC8"/>
    <w:rsid w:val="00A32BDF"/>
    <w:rsid w:val="00A35F9E"/>
    <w:rsid w:val="00A4071B"/>
    <w:rsid w:val="00A40DFE"/>
    <w:rsid w:val="00A4131C"/>
    <w:rsid w:val="00A431FC"/>
    <w:rsid w:val="00A434C7"/>
    <w:rsid w:val="00A471D9"/>
    <w:rsid w:val="00A478E8"/>
    <w:rsid w:val="00A5275D"/>
    <w:rsid w:val="00A537E9"/>
    <w:rsid w:val="00A556B9"/>
    <w:rsid w:val="00A56C6D"/>
    <w:rsid w:val="00A5785B"/>
    <w:rsid w:val="00A60423"/>
    <w:rsid w:val="00A60E2A"/>
    <w:rsid w:val="00A6233E"/>
    <w:rsid w:val="00A65484"/>
    <w:rsid w:val="00A65AB5"/>
    <w:rsid w:val="00A65C23"/>
    <w:rsid w:val="00A708B2"/>
    <w:rsid w:val="00A710D2"/>
    <w:rsid w:val="00A712A7"/>
    <w:rsid w:val="00A719AF"/>
    <w:rsid w:val="00A71B5D"/>
    <w:rsid w:val="00A75C67"/>
    <w:rsid w:val="00A808CA"/>
    <w:rsid w:val="00A808D5"/>
    <w:rsid w:val="00A8149D"/>
    <w:rsid w:val="00A82033"/>
    <w:rsid w:val="00A829F7"/>
    <w:rsid w:val="00A82E1C"/>
    <w:rsid w:val="00A82E28"/>
    <w:rsid w:val="00A86FAF"/>
    <w:rsid w:val="00A90E4D"/>
    <w:rsid w:val="00A930BB"/>
    <w:rsid w:val="00A95318"/>
    <w:rsid w:val="00A97076"/>
    <w:rsid w:val="00AA046E"/>
    <w:rsid w:val="00AA266F"/>
    <w:rsid w:val="00AA3FD2"/>
    <w:rsid w:val="00AA4412"/>
    <w:rsid w:val="00AA4757"/>
    <w:rsid w:val="00AA47A4"/>
    <w:rsid w:val="00AA6BCB"/>
    <w:rsid w:val="00AA6F86"/>
    <w:rsid w:val="00AA7BDA"/>
    <w:rsid w:val="00AB1683"/>
    <w:rsid w:val="00AB18C2"/>
    <w:rsid w:val="00AB5062"/>
    <w:rsid w:val="00AB6843"/>
    <w:rsid w:val="00AB7879"/>
    <w:rsid w:val="00AC01F9"/>
    <w:rsid w:val="00AC088D"/>
    <w:rsid w:val="00AC0EAA"/>
    <w:rsid w:val="00AC0EC2"/>
    <w:rsid w:val="00AC5F35"/>
    <w:rsid w:val="00AC63B5"/>
    <w:rsid w:val="00AC729D"/>
    <w:rsid w:val="00AD2051"/>
    <w:rsid w:val="00AD273A"/>
    <w:rsid w:val="00AD28CE"/>
    <w:rsid w:val="00AD3707"/>
    <w:rsid w:val="00AD415F"/>
    <w:rsid w:val="00AD49B8"/>
    <w:rsid w:val="00AD5736"/>
    <w:rsid w:val="00AD5E33"/>
    <w:rsid w:val="00AD692A"/>
    <w:rsid w:val="00AD7FED"/>
    <w:rsid w:val="00AE11B5"/>
    <w:rsid w:val="00AE1E84"/>
    <w:rsid w:val="00AE5BBA"/>
    <w:rsid w:val="00AF08D6"/>
    <w:rsid w:val="00AF227C"/>
    <w:rsid w:val="00AF28EA"/>
    <w:rsid w:val="00AF36C4"/>
    <w:rsid w:val="00AF7A76"/>
    <w:rsid w:val="00AF7FD7"/>
    <w:rsid w:val="00B01361"/>
    <w:rsid w:val="00B01D98"/>
    <w:rsid w:val="00B02D17"/>
    <w:rsid w:val="00B04B62"/>
    <w:rsid w:val="00B04EE4"/>
    <w:rsid w:val="00B05377"/>
    <w:rsid w:val="00B10650"/>
    <w:rsid w:val="00B10CD1"/>
    <w:rsid w:val="00B11095"/>
    <w:rsid w:val="00B131E9"/>
    <w:rsid w:val="00B15D63"/>
    <w:rsid w:val="00B17406"/>
    <w:rsid w:val="00B2264C"/>
    <w:rsid w:val="00B24C37"/>
    <w:rsid w:val="00B24F3F"/>
    <w:rsid w:val="00B25504"/>
    <w:rsid w:val="00B30148"/>
    <w:rsid w:val="00B307C0"/>
    <w:rsid w:val="00B31375"/>
    <w:rsid w:val="00B31706"/>
    <w:rsid w:val="00B3447B"/>
    <w:rsid w:val="00B347BF"/>
    <w:rsid w:val="00B37459"/>
    <w:rsid w:val="00B40051"/>
    <w:rsid w:val="00B44318"/>
    <w:rsid w:val="00B4521F"/>
    <w:rsid w:val="00B455F5"/>
    <w:rsid w:val="00B46C37"/>
    <w:rsid w:val="00B46D2E"/>
    <w:rsid w:val="00B53269"/>
    <w:rsid w:val="00B537B4"/>
    <w:rsid w:val="00B545FB"/>
    <w:rsid w:val="00B5465F"/>
    <w:rsid w:val="00B622FD"/>
    <w:rsid w:val="00B62CB1"/>
    <w:rsid w:val="00B641F4"/>
    <w:rsid w:val="00B65160"/>
    <w:rsid w:val="00B715F6"/>
    <w:rsid w:val="00B74E56"/>
    <w:rsid w:val="00B775CF"/>
    <w:rsid w:val="00B77B37"/>
    <w:rsid w:val="00B81BB3"/>
    <w:rsid w:val="00B836ED"/>
    <w:rsid w:val="00B8648B"/>
    <w:rsid w:val="00B87228"/>
    <w:rsid w:val="00B8784E"/>
    <w:rsid w:val="00B90A72"/>
    <w:rsid w:val="00B936A9"/>
    <w:rsid w:val="00B94911"/>
    <w:rsid w:val="00B953D7"/>
    <w:rsid w:val="00B95E2F"/>
    <w:rsid w:val="00B96E59"/>
    <w:rsid w:val="00B97E64"/>
    <w:rsid w:val="00BA0CF9"/>
    <w:rsid w:val="00BA1546"/>
    <w:rsid w:val="00BA1FDD"/>
    <w:rsid w:val="00BA37CE"/>
    <w:rsid w:val="00BA6A4F"/>
    <w:rsid w:val="00BA6BA4"/>
    <w:rsid w:val="00BA7489"/>
    <w:rsid w:val="00BA76A1"/>
    <w:rsid w:val="00BB1646"/>
    <w:rsid w:val="00BB653C"/>
    <w:rsid w:val="00BB7FEE"/>
    <w:rsid w:val="00BC1500"/>
    <w:rsid w:val="00BC3B97"/>
    <w:rsid w:val="00BC4EDB"/>
    <w:rsid w:val="00BC595F"/>
    <w:rsid w:val="00BC6216"/>
    <w:rsid w:val="00BC646A"/>
    <w:rsid w:val="00BD01F1"/>
    <w:rsid w:val="00BD3674"/>
    <w:rsid w:val="00BD3799"/>
    <w:rsid w:val="00BD404E"/>
    <w:rsid w:val="00BE077F"/>
    <w:rsid w:val="00BE07B6"/>
    <w:rsid w:val="00BE4E50"/>
    <w:rsid w:val="00BE5D50"/>
    <w:rsid w:val="00BE6918"/>
    <w:rsid w:val="00BE793A"/>
    <w:rsid w:val="00BF0196"/>
    <w:rsid w:val="00BF0853"/>
    <w:rsid w:val="00BF09A0"/>
    <w:rsid w:val="00BF21F3"/>
    <w:rsid w:val="00BF26F4"/>
    <w:rsid w:val="00C0005A"/>
    <w:rsid w:val="00C00AD9"/>
    <w:rsid w:val="00C00E6B"/>
    <w:rsid w:val="00C01012"/>
    <w:rsid w:val="00C0163B"/>
    <w:rsid w:val="00C01CA8"/>
    <w:rsid w:val="00C03493"/>
    <w:rsid w:val="00C038DC"/>
    <w:rsid w:val="00C06E24"/>
    <w:rsid w:val="00C07D1B"/>
    <w:rsid w:val="00C10CFB"/>
    <w:rsid w:val="00C1339E"/>
    <w:rsid w:val="00C137C8"/>
    <w:rsid w:val="00C17256"/>
    <w:rsid w:val="00C17F57"/>
    <w:rsid w:val="00C200B8"/>
    <w:rsid w:val="00C234F7"/>
    <w:rsid w:val="00C23DBE"/>
    <w:rsid w:val="00C2400D"/>
    <w:rsid w:val="00C26F42"/>
    <w:rsid w:val="00C3057F"/>
    <w:rsid w:val="00C32F72"/>
    <w:rsid w:val="00C34EF4"/>
    <w:rsid w:val="00C40ED5"/>
    <w:rsid w:val="00C4194D"/>
    <w:rsid w:val="00C41C2F"/>
    <w:rsid w:val="00C41C39"/>
    <w:rsid w:val="00C42BF3"/>
    <w:rsid w:val="00C4508A"/>
    <w:rsid w:val="00C453FD"/>
    <w:rsid w:val="00C46757"/>
    <w:rsid w:val="00C47C8A"/>
    <w:rsid w:val="00C513EF"/>
    <w:rsid w:val="00C52430"/>
    <w:rsid w:val="00C55A31"/>
    <w:rsid w:val="00C5628D"/>
    <w:rsid w:val="00C56EDB"/>
    <w:rsid w:val="00C572C6"/>
    <w:rsid w:val="00C60F14"/>
    <w:rsid w:val="00C63A86"/>
    <w:rsid w:val="00C6724E"/>
    <w:rsid w:val="00C70F07"/>
    <w:rsid w:val="00C712BE"/>
    <w:rsid w:val="00C7225E"/>
    <w:rsid w:val="00C752EA"/>
    <w:rsid w:val="00C755A7"/>
    <w:rsid w:val="00C80C90"/>
    <w:rsid w:val="00C82518"/>
    <w:rsid w:val="00C913AB"/>
    <w:rsid w:val="00C92A32"/>
    <w:rsid w:val="00C92BDD"/>
    <w:rsid w:val="00C93D48"/>
    <w:rsid w:val="00C95AAB"/>
    <w:rsid w:val="00CA1183"/>
    <w:rsid w:val="00CA1C01"/>
    <w:rsid w:val="00CA4716"/>
    <w:rsid w:val="00CA59A1"/>
    <w:rsid w:val="00CA5C1F"/>
    <w:rsid w:val="00CA7ED0"/>
    <w:rsid w:val="00CB0E8B"/>
    <w:rsid w:val="00CB28DD"/>
    <w:rsid w:val="00CB4150"/>
    <w:rsid w:val="00CB4324"/>
    <w:rsid w:val="00CB4484"/>
    <w:rsid w:val="00CC009F"/>
    <w:rsid w:val="00CC2529"/>
    <w:rsid w:val="00CC7116"/>
    <w:rsid w:val="00CC76FD"/>
    <w:rsid w:val="00CD08F4"/>
    <w:rsid w:val="00CD1E2D"/>
    <w:rsid w:val="00CD54BC"/>
    <w:rsid w:val="00CD561B"/>
    <w:rsid w:val="00CD5E7C"/>
    <w:rsid w:val="00CE093B"/>
    <w:rsid w:val="00CE17B8"/>
    <w:rsid w:val="00CF0DE3"/>
    <w:rsid w:val="00CF3D82"/>
    <w:rsid w:val="00CF5875"/>
    <w:rsid w:val="00D01E1A"/>
    <w:rsid w:val="00D0529A"/>
    <w:rsid w:val="00D109E0"/>
    <w:rsid w:val="00D1179F"/>
    <w:rsid w:val="00D11C7C"/>
    <w:rsid w:val="00D154D8"/>
    <w:rsid w:val="00D16B8B"/>
    <w:rsid w:val="00D16C02"/>
    <w:rsid w:val="00D20F39"/>
    <w:rsid w:val="00D2276F"/>
    <w:rsid w:val="00D22AD5"/>
    <w:rsid w:val="00D24E25"/>
    <w:rsid w:val="00D25CE1"/>
    <w:rsid w:val="00D27104"/>
    <w:rsid w:val="00D31240"/>
    <w:rsid w:val="00D32D90"/>
    <w:rsid w:val="00D33F5F"/>
    <w:rsid w:val="00D344D4"/>
    <w:rsid w:val="00D3654D"/>
    <w:rsid w:val="00D37EC5"/>
    <w:rsid w:val="00D42C99"/>
    <w:rsid w:val="00D44BD0"/>
    <w:rsid w:val="00D465F0"/>
    <w:rsid w:val="00D50A33"/>
    <w:rsid w:val="00D5242F"/>
    <w:rsid w:val="00D544E7"/>
    <w:rsid w:val="00D554EC"/>
    <w:rsid w:val="00D571A7"/>
    <w:rsid w:val="00D571DD"/>
    <w:rsid w:val="00D5774C"/>
    <w:rsid w:val="00D60076"/>
    <w:rsid w:val="00D61410"/>
    <w:rsid w:val="00D640E4"/>
    <w:rsid w:val="00D65E7B"/>
    <w:rsid w:val="00D66326"/>
    <w:rsid w:val="00D66A19"/>
    <w:rsid w:val="00D70438"/>
    <w:rsid w:val="00D706D4"/>
    <w:rsid w:val="00D725AA"/>
    <w:rsid w:val="00D73A9E"/>
    <w:rsid w:val="00D74406"/>
    <w:rsid w:val="00D75900"/>
    <w:rsid w:val="00D80D74"/>
    <w:rsid w:val="00D8147F"/>
    <w:rsid w:val="00D815FA"/>
    <w:rsid w:val="00D838A6"/>
    <w:rsid w:val="00D8662A"/>
    <w:rsid w:val="00D872BA"/>
    <w:rsid w:val="00D875B1"/>
    <w:rsid w:val="00D87AE1"/>
    <w:rsid w:val="00D9065A"/>
    <w:rsid w:val="00D96495"/>
    <w:rsid w:val="00D9681E"/>
    <w:rsid w:val="00DA23D5"/>
    <w:rsid w:val="00DB0FDF"/>
    <w:rsid w:val="00DB27E4"/>
    <w:rsid w:val="00DB2D2F"/>
    <w:rsid w:val="00DB3445"/>
    <w:rsid w:val="00DB5619"/>
    <w:rsid w:val="00DB654E"/>
    <w:rsid w:val="00DB7128"/>
    <w:rsid w:val="00DC01AB"/>
    <w:rsid w:val="00DC18B1"/>
    <w:rsid w:val="00DC22F0"/>
    <w:rsid w:val="00DC4F0C"/>
    <w:rsid w:val="00DC627F"/>
    <w:rsid w:val="00DC7CC9"/>
    <w:rsid w:val="00DD2002"/>
    <w:rsid w:val="00DD5440"/>
    <w:rsid w:val="00DD718D"/>
    <w:rsid w:val="00DE3048"/>
    <w:rsid w:val="00DE37EE"/>
    <w:rsid w:val="00DE3E01"/>
    <w:rsid w:val="00DE467D"/>
    <w:rsid w:val="00DE4A7B"/>
    <w:rsid w:val="00DE5CD3"/>
    <w:rsid w:val="00DE5D9E"/>
    <w:rsid w:val="00DF56D4"/>
    <w:rsid w:val="00DF59BD"/>
    <w:rsid w:val="00E00C64"/>
    <w:rsid w:val="00E01F1B"/>
    <w:rsid w:val="00E04056"/>
    <w:rsid w:val="00E04253"/>
    <w:rsid w:val="00E04875"/>
    <w:rsid w:val="00E0614C"/>
    <w:rsid w:val="00E067E6"/>
    <w:rsid w:val="00E07875"/>
    <w:rsid w:val="00E11A32"/>
    <w:rsid w:val="00E13E2A"/>
    <w:rsid w:val="00E13E34"/>
    <w:rsid w:val="00E1528D"/>
    <w:rsid w:val="00E16B97"/>
    <w:rsid w:val="00E16C3F"/>
    <w:rsid w:val="00E16F49"/>
    <w:rsid w:val="00E16F83"/>
    <w:rsid w:val="00E20EFE"/>
    <w:rsid w:val="00E20F34"/>
    <w:rsid w:val="00E24B13"/>
    <w:rsid w:val="00E27584"/>
    <w:rsid w:val="00E276FF"/>
    <w:rsid w:val="00E31BE4"/>
    <w:rsid w:val="00E32AF9"/>
    <w:rsid w:val="00E32DAB"/>
    <w:rsid w:val="00E352C6"/>
    <w:rsid w:val="00E3793C"/>
    <w:rsid w:val="00E407AC"/>
    <w:rsid w:val="00E40E35"/>
    <w:rsid w:val="00E410FB"/>
    <w:rsid w:val="00E41132"/>
    <w:rsid w:val="00E41D42"/>
    <w:rsid w:val="00E4265F"/>
    <w:rsid w:val="00E44AF6"/>
    <w:rsid w:val="00E47305"/>
    <w:rsid w:val="00E500DD"/>
    <w:rsid w:val="00E52D56"/>
    <w:rsid w:val="00E533FE"/>
    <w:rsid w:val="00E55E1C"/>
    <w:rsid w:val="00E565D3"/>
    <w:rsid w:val="00E56B74"/>
    <w:rsid w:val="00E57A76"/>
    <w:rsid w:val="00E57EE1"/>
    <w:rsid w:val="00E6090C"/>
    <w:rsid w:val="00E62C96"/>
    <w:rsid w:val="00E66DD1"/>
    <w:rsid w:val="00E72050"/>
    <w:rsid w:val="00E723D0"/>
    <w:rsid w:val="00E72A82"/>
    <w:rsid w:val="00E72CAE"/>
    <w:rsid w:val="00E7706B"/>
    <w:rsid w:val="00E77590"/>
    <w:rsid w:val="00E77B37"/>
    <w:rsid w:val="00E81F50"/>
    <w:rsid w:val="00E82628"/>
    <w:rsid w:val="00E83382"/>
    <w:rsid w:val="00E83EC5"/>
    <w:rsid w:val="00E85492"/>
    <w:rsid w:val="00E857DE"/>
    <w:rsid w:val="00E86A50"/>
    <w:rsid w:val="00E87662"/>
    <w:rsid w:val="00E90296"/>
    <w:rsid w:val="00E9129D"/>
    <w:rsid w:val="00E91D52"/>
    <w:rsid w:val="00E94668"/>
    <w:rsid w:val="00E964A7"/>
    <w:rsid w:val="00E9753E"/>
    <w:rsid w:val="00EA01F7"/>
    <w:rsid w:val="00EA0FEB"/>
    <w:rsid w:val="00EA2D8D"/>
    <w:rsid w:val="00EA30FF"/>
    <w:rsid w:val="00EA3110"/>
    <w:rsid w:val="00EA740E"/>
    <w:rsid w:val="00EA744C"/>
    <w:rsid w:val="00EB153C"/>
    <w:rsid w:val="00EB3B56"/>
    <w:rsid w:val="00EB4584"/>
    <w:rsid w:val="00EB555C"/>
    <w:rsid w:val="00EB5730"/>
    <w:rsid w:val="00EC2090"/>
    <w:rsid w:val="00EC471B"/>
    <w:rsid w:val="00ED1C3C"/>
    <w:rsid w:val="00ED358C"/>
    <w:rsid w:val="00ED592D"/>
    <w:rsid w:val="00ED5D91"/>
    <w:rsid w:val="00ED5DCA"/>
    <w:rsid w:val="00ED5F4E"/>
    <w:rsid w:val="00ED63FE"/>
    <w:rsid w:val="00ED7F8A"/>
    <w:rsid w:val="00EE1839"/>
    <w:rsid w:val="00EE1FDC"/>
    <w:rsid w:val="00EE727B"/>
    <w:rsid w:val="00EF2FCC"/>
    <w:rsid w:val="00EF3771"/>
    <w:rsid w:val="00EF693C"/>
    <w:rsid w:val="00EF7722"/>
    <w:rsid w:val="00F00C28"/>
    <w:rsid w:val="00F016A6"/>
    <w:rsid w:val="00F01BC3"/>
    <w:rsid w:val="00F01D42"/>
    <w:rsid w:val="00F0522A"/>
    <w:rsid w:val="00F05343"/>
    <w:rsid w:val="00F05912"/>
    <w:rsid w:val="00F05F8C"/>
    <w:rsid w:val="00F07DB8"/>
    <w:rsid w:val="00F12167"/>
    <w:rsid w:val="00F12CCF"/>
    <w:rsid w:val="00F13DA3"/>
    <w:rsid w:val="00F15DC8"/>
    <w:rsid w:val="00F161F8"/>
    <w:rsid w:val="00F16481"/>
    <w:rsid w:val="00F16737"/>
    <w:rsid w:val="00F20C26"/>
    <w:rsid w:val="00F24E7D"/>
    <w:rsid w:val="00F2618E"/>
    <w:rsid w:val="00F271FC"/>
    <w:rsid w:val="00F272F0"/>
    <w:rsid w:val="00F27986"/>
    <w:rsid w:val="00F30C3F"/>
    <w:rsid w:val="00F3237B"/>
    <w:rsid w:val="00F336CC"/>
    <w:rsid w:val="00F34287"/>
    <w:rsid w:val="00F35E20"/>
    <w:rsid w:val="00F36497"/>
    <w:rsid w:val="00F37423"/>
    <w:rsid w:val="00F427EA"/>
    <w:rsid w:val="00F42983"/>
    <w:rsid w:val="00F4314D"/>
    <w:rsid w:val="00F43368"/>
    <w:rsid w:val="00F43E26"/>
    <w:rsid w:val="00F44056"/>
    <w:rsid w:val="00F44C3C"/>
    <w:rsid w:val="00F44C3D"/>
    <w:rsid w:val="00F45F2F"/>
    <w:rsid w:val="00F4658F"/>
    <w:rsid w:val="00F475FC"/>
    <w:rsid w:val="00F503FE"/>
    <w:rsid w:val="00F50D15"/>
    <w:rsid w:val="00F51DBC"/>
    <w:rsid w:val="00F53E83"/>
    <w:rsid w:val="00F55FB1"/>
    <w:rsid w:val="00F56630"/>
    <w:rsid w:val="00F5664E"/>
    <w:rsid w:val="00F57E9F"/>
    <w:rsid w:val="00F62C0E"/>
    <w:rsid w:val="00F63C3C"/>
    <w:rsid w:val="00F6516E"/>
    <w:rsid w:val="00F6556A"/>
    <w:rsid w:val="00F66530"/>
    <w:rsid w:val="00F7119C"/>
    <w:rsid w:val="00F72062"/>
    <w:rsid w:val="00F72139"/>
    <w:rsid w:val="00F73900"/>
    <w:rsid w:val="00F741BD"/>
    <w:rsid w:val="00F76DBC"/>
    <w:rsid w:val="00F7792D"/>
    <w:rsid w:val="00F801C0"/>
    <w:rsid w:val="00F80FD8"/>
    <w:rsid w:val="00F815A8"/>
    <w:rsid w:val="00F82156"/>
    <w:rsid w:val="00F838C3"/>
    <w:rsid w:val="00F8607E"/>
    <w:rsid w:val="00F86474"/>
    <w:rsid w:val="00F874C7"/>
    <w:rsid w:val="00F87C52"/>
    <w:rsid w:val="00F87E7E"/>
    <w:rsid w:val="00F92639"/>
    <w:rsid w:val="00F932F5"/>
    <w:rsid w:val="00F97A52"/>
    <w:rsid w:val="00FA1A13"/>
    <w:rsid w:val="00FA3928"/>
    <w:rsid w:val="00FA5CFD"/>
    <w:rsid w:val="00FB0DBF"/>
    <w:rsid w:val="00FB435D"/>
    <w:rsid w:val="00FB6A44"/>
    <w:rsid w:val="00FC2516"/>
    <w:rsid w:val="00FC280F"/>
    <w:rsid w:val="00FC48CC"/>
    <w:rsid w:val="00FC49BA"/>
    <w:rsid w:val="00FC576C"/>
    <w:rsid w:val="00FC748C"/>
    <w:rsid w:val="00FD106F"/>
    <w:rsid w:val="00FD1291"/>
    <w:rsid w:val="00FD1D86"/>
    <w:rsid w:val="00FD295F"/>
    <w:rsid w:val="00FD2AA8"/>
    <w:rsid w:val="00FD2CE2"/>
    <w:rsid w:val="00FD503B"/>
    <w:rsid w:val="00FD7777"/>
    <w:rsid w:val="00FD7F7F"/>
    <w:rsid w:val="00FE443A"/>
    <w:rsid w:val="00FE6953"/>
    <w:rsid w:val="00FF06F5"/>
    <w:rsid w:val="00FF3074"/>
    <w:rsid w:val="00FF314C"/>
    <w:rsid w:val="00FF3E40"/>
    <w:rsid w:val="00FF4222"/>
    <w:rsid w:val="00FF4E3B"/>
    <w:rsid w:val="00FF5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4D6B66"/>
  <w15:docId w15:val="{B85DDF5A-DD06-486D-A65D-031999A9E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EA0FEB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pPr>
      <w:keepNext/>
      <w:outlineLvl w:val="0"/>
    </w:pPr>
    <w:rPr>
      <w:szCs w:val="20"/>
    </w:rPr>
  </w:style>
  <w:style w:type="paragraph" w:styleId="Cmsor2">
    <w:name w:val="heading 2"/>
    <w:basedOn w:val="Norml"/>
    <w:next w:val="Norml"/>
    <w:link w:val="Cmsor2Char"/>
    <w:qFormat/>
    <w:pPr>
      <w:keepNext/>
      <w:ind w:left="3969"/>
      <w:outlineLvl w:val="1"/>
    </w:pPr>
    <w:rPr>
      <w:b/>
    </w:rPr>
  </w:style>
  <w:style w:type="paragraph" w:styleId="Cmsor8">
    <w:name w:val="heading 8"/>
    <w:basedOn w:val="Norml"/>
    <w:next w:val="Norml"/>
    <w:qFormat/>
    <w:rsid w:val="00460EBB"/>
    <w:pPr>
      <w:spacing w:before="240" w:after="60"/>
      <w:outlineLvl w:val="7"/>
    </w:pPr>
    <w:rPr>
      <w:b/>
      <w:i/>
      <w:i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Dokumentumtrkp">
    <w:name w:val="Document Map"/>
    <w:basedOn w:val="Norml"/>
    <w:semiHidden/>
    <w:pPr>
      <w:shd w:val="clear" w:color="auto" w:fill="000080"/>
    </w:pPr>
    <w:rPr>
      <w:rFonts w:ascii="Tahoma" w:hAnsi="Tahoma" w:cs="Tahoma"/>
    </w:rPr>
  </w:style>
  <w:style w:type="paragraph" w:styleId="Szvegtrzs">
    <w:name w:val="Body Text"/>
    <w:basedOn w:val="Norml"/>
    <w:link w:val="SzvegtrzsChar"/>
    <w:pPr>
      <w:jc w:val="both"/>
    </w:pPr>
  </w:style>
  <w:style w:type="paragraph" w:styleId="Szvegtrzs2">
    <w:name w:val="Body Text 2"/>
    <w:basedOn w:val="Norml"/>
    <w:rsid w:val="00B836ED"/>
    <w:pPr>
      <w:spacing w:after="120" w:line="480" w:lineRule="auto"/>
    </w:pPr>
  </w:style>
  <w:style w:type="paragraph" w:styleId="Cm">
    <w:name w:val="Title"/>
    <w:basedOn w:val="Norml"/>
    <w:qFormat/>
    <w:rsid w:val="00B836ED"/>
    <w:pPr>
      <w:jc w:val="center"/>
    </w:pPr>
    <w:rPr>
      <w:b/>
      <w:szCs w:val="20"/>
    </w:rPr>
  </w:style>
  <w:style w:type="character" w:styleId="Hiperhivatkozs">
    <w:name w:val="Hyperlink"/>
    <w:uiPriority w:val="99"/>
    <w:rsid w:val="00B836ED"/>
    <w:rPr>
      <w:color w:val="0000FF"/>
      <w:u w:val="single"/>
    </w:rPr>
  </w:style>
  <w:style w:type="paragraph" w:styleId="NormlWeb">
    <w:name w:val="Normal (Web)"/>
    <w:basedOn w:val="Norml"/>
    <w:uiPriority w:val="99"/>
    <w:rsid w:val="0056298D"/>
    <w:pPr>
      <w:spacing w:before="100" w:beforeAutospacing="1" w:after="100" w:afterAutospacing="1"/>
    </w:pPr>
    <w:rPr>
      <w:color w:val="000000"/>
    </w:rPr>
  </w:style>
  <w:style w:type="paragraph" w:styleId="llb">
    <w:name w:val="footer"/>
    <w:basedOn w:val="Norml"/>
    <w:link w:val="llbChar"/>
    <w:uiPriority w:val="99"/>
    <w:rsid w:val="00AD273A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AD273A"/>
  </w:style>
  <w:style w:type="paragraph" w:styleId="Buborkszveg">
    <w:name w:val="Balloon Text"/>
    <w:basedOn w:val="Norml"/>
    <w:semiHidden/>
    <w:rsid w:val="008E2FEE"/>
    <w:rPr>
      <w:rFonts w:ascii="Tahoma" w:hAnsi="Tahoma" w:cs="Tahoma"/>
      <w:sz w:val="16"/>
      <w:szCs w:val="16"/>
    </w:rPr>
  </w:style>
  <w:style w:type="character" w:customStyle="1" w:styleId="Cmsor1Char">
    <w:name w:val="Címsor 1 Char"/>
    <w:link w:val="Cmsor1"/>
    <w:rsid w:val="00640439"/>
    <w:rPr>
      <w:sz w:val="24"/>
    </w:rPr>
  </w:style>
  <w:style w:type="character" w:customStyle="1" w:styleId="Cmsor2Char">
    <w:name w:val="Címsor 2 Char"/>
    <w:link w:val="Cmsor2"/>
    <w:rsid w:val="00640439"/>
    <w:rPr>
      <w:b/>
      <w:sz w:val="24"/>
      <w:szCs w:val="24"/>
    </w:rPr>
  </w:style>
  <w:style w:type="character" w:customStyle="1" w:styleId="SzvegtrzsChar">
    <w:name w:val="Szövegtörzs Char"/>
    <w:link w:val="Szvegtrzs"/>
    <w:rsid w:val="00640439"/>
    <w:rPr>
      <w:sz w:val="24"/>
      <w:szCs w:val="24"/>
    </w:rPr>
  </w:style>
  <w:style w:type="paragraph" w:styleId="Nincstrkz">
    <w:name w:val="No Spacing"/>
    <w:uiPriority w:val="1"/>
    <w:qFormat/>
    <w:rsid w:val="00B715F6"/>
    <w:rPr>
      <w:rFonts w:ascii="Calibri" w:eastAsia="Calibri" w:hAnsi="Calibri"/>
      <w:sz w:val="22"/>
      <w:szCs w:val="22"/>
      <w:lang w:eastAsia="en-US"/>
    </w:rPr>
  </w:style>
  <w:style w:type="paragraph" w:styleId="lfej">
    <w:name w:val="header"/>
    <w:basedOn w:val="Norml"/>
    <w:link w:val="lfejChar"/>
    <w:rsid w:val="001323DC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rsid w:val="001323DC"/>
    <w:rPr>
      <w:sz w:val="24"/>
      <w:szCs w:val="24"/>
    </w:rPr>
  </w:style>
  <w:style w:type="paragraph" w:styleId="Listaszerbekezds">
    <w:name w:val="List Paragraph"/>
    <w:aliases w:val="Welt L Char,Welt L,Bullet List,FooterText,numbered,Paragraphe de liste1,Bulletr List Paragraph,列出段落,列出段落1,Listeafsnit1,Parágrafo da Lista1,List Paragraph2,List Paragraph21,リスト段落1,Párrafo de lista1,List Paragraph1,bekezdés1,Bullet_1"/>
    <w:basedOn w:val="Norml"/>
    <w:link w:val="ListaszerbekezdsChar"/>
    <w:uiPriority w:val="34"/>
    <w:qFormat/>
    <w:rsid w:val="00E47305"/>
    <w:pPr>
      <w:ind w:left="708"/>
    </w:pPr>
  </w:style>
  <w:style w:type="paragraph" w:styleId="Szvegtrzsbehzssal">
    <w:name w:val="Body Text Indent"/>
    <w:basedOn w:val="Norml"/>
    <w:link w:val="SzvegtrzsbehzssalChar"/>
    <w:rsid w:val="00AE11B5"/>
    <w:pPr>
      <w:spacing w:after="120"/>
      <w:ind w:left="283"/>
    </w:pPr>
  </w:style>
  <w:style w:type="character" w:customStyle="1" w:styleId="SzvegtrzsbehzssalChar">
    <w:name w:val="Szövegtörzs behúzással Char"/>
    <w:link w:val="Szvegtrzsbehzssal"/>
    <w:rsid w:val="00AE11B5"/>
    <w:rPr>
      <w:sz w:val="24"/>
      <w:szCs w:val="24"/>
    </w:rPr>
  </w:style>
  <w:style w:type="character" w:customStyle="1" w:styleId="llbChar">
    <w:name w:val="Élőláb Char"/>
    <w:link w:val="llb"/>
    <w:uiPriority w:val="99"/>
    <w:rsid w:val="00F838C3"/>
    <w:rPr>
      <w:sz w:val="24"/>
      <w:szCs w:val="24"/>
    </w:rPr>
  </w:style>
  <w:style w:type="paragraph" w:styleId="Alcm">
    <w:name w:val="Subtitle"/>
    <w:basedOn w:val="Norml"/>
    <w:next w:val="Norml"/>
    <w:link w:val="AlcmChar"/>
    <w:qFormat/>
    <w:rsid w:val="00F838C3"/>
    <w:pPr>
      <w:spacing w:after="60"/>
      <w:jc w:val="center"/>
      <w:outlineLvl w:val="1"/>
    </w:pPr>
    <w:rPr>
      <w:rFonts w:ascii="Cambria" w:hAnsi="Cambria"/>
    </w:rPr>
  </w:style>
  <w:style w:type="character" w:customStyle="1" w:styleId="AlcmChar">
    <w:name w:val="Alcím Char"/>
    <w:link w:val="Alcm"/>
    <w:rsid w:val="00F838C3"/>
    <w:rPr>
      <w:rFonts w:ascii="Cambria" w:hAnsi="Cambria"/>
      <w:sz w:val="24"/>
      <w:szCs w:val="24"/>
    </w:rPr>
  </w:style>
  <w:style w:type="character" w:customStyle="1" w:styleId="ListaszerbekezdsChar">
    <w:name w:val="Listaszerű bekezdés Char"/>
    <w:aliases w:val="Welt L Char Char,Welt L Char1,Bullet List Char,FooterText Char,numbered Char,Paragraphe de liste1 Char,Bulletr List Paragraph Char,列出段落 Char,列出段落1 Char,Listeafsnit1 Char,Parágrafo da Lista1 Char,List Paragraph2 Char,リスト段落1 Char"/>
    <w:link w:val="Listaszerbekezds"/>
    <w:uiPriority w:val="34"/>
    <w:qFormat/>
    <w:locked/>
    <w:rsid w:val="00F838C3"/>
    <w:rPr>
      <w:sz w:val="24"/>
      <w:szCs w:val="24"/>
    </w:rPr>
  </w:style>
  <w:style w:type="paragraph" w:customStyle="1" w:styleId="Default">
    <w:name w:val="Default"/>
    <w:qFormat/>
    <w:rsid w:val="00DD200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Rcsostblzat">
    <w:name w:val="Table Grid"/>
    <w:basedOn w:val="Normltblzat"/>
    <w:uiPriority w:val="59"/>
    <w:rsid w:val="00AE5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8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4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jdo.janos@proalbaregia.h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takacs.denes@proalbaregia.h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klari\Dokumentumok\Minta\Lev&#233;lpap&#237;r%20pmester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ED1EC6-F791-4021-A662-CC65DC110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Levélpapír pmester</Template>
  <TotalTime>2</TotalTime>
  <Pages>5</Pages>
  <Words>2222</Words>
  <Characters>15335</Characters>
  <Application>Microsoft Office Word</Application>
  <DocSecurity>4</DocSecurity>
  <Lines>127</Lines>
  <Paragraphs>35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Székesfehérvár Megyei Jogú Város</vt:lpstr>
    </vt:vector>
  </TitlesOfParts>
  <Company/>
  <LinksUpToDate>false</LinksUpToDate>
  <CharactersWithSpaces>17522</CharactersWithSpaces>
  <SharedDoc>false</SharedDoc>
  <HLinks>
    <vt:vector size="12" baseType="variant">
      <vt:variant>
        <vt:i4>1900656</vt:i4>
      </vt:variant>
      <vt:variant>
        <vt:i4>3</vt:i4>
      </vt:variant>
      <vt:variant>
        <vt:i4>0</vt:i4>
      </vt:variant>
      <vt:variant>
        <vt:i4>5</vt:i4>
      </vt:variant>
      <vt:variant>
        <vt:lpwstr>mailto:takacs.denes@proalbaregia.hu</vt:lpwstr>
      </vt:variant>
      <vt:variant>
        <vt:lpwstr/>
      </vt:variant>
      <vt:variant>
        <vt:i4>3276866</vt:i4>
      </vt:variant>
      <vt:variant>
        <vt:i4>0</vt:i4>
      </vt:variant>
      <vt:variant>
        <vt:i4>0</vt:i4>
      </vt:variant>
      <vt:variant>
        <vt:i4>5</vt:i4>
      </vt:variant>
      <vt:variant>
        <vt:lpwstr>mailto:gajdo.janos@proalbaregia.hu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Székesfehérvár Megyei Jogú Város</dc:title>
  <dc:subject/>
  <dc:creator>Sklari</dc:creator>
  <cp:keywords/>
  <dc:description/>
  <cp:lastModifiedBy>Somogyi Zsuzsanna</cp:lastModifiedBy>
  <cp:revision>2</cp:revision>
  <cp:lastPrinted>2026-08-14T13:52:00Z</cp:lastPrinted>
  <dcterms:created xsi:type="dcterms:W3CDTF">2026-09-03T09:02:00Z</dcterms:created>
  <dcterms:modified xsi:type="dcterms:W3CDTF">2026-09-03T09:02:00Z</dcterms:modified>
</cp:coreProperties>
</file>